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E79B1" w14:textId="77777777" w:rsidR="00567F6C" w:rsidRDefault="00567F6C">
      <w:pPr>
        <w:pStyle w:val="Standard"/>
        <w:jc w:val="center"/>
        <w:rPr>
          <w:rFonts w:ascii="Calibri" w:hAnsi="Calibri"/>
          <w:b/>
          <w:bCs/>
          <w:caps/>
          <w:sz w:val="12"/>
          <w:szCs w:val="12"/>
        </w:rPr>
      </w:pPr>
    </w:p>
    <w:tbl>
      <w:tblPr>
        <w:tblW w:w="1069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0"/>
        <w:gridCol w:w="1983"/>
        <w:gridCol w:w="2552"/>
        <w:gridCol w:w="3610"/>
      </w:tblGrid>
      <w:tr w:rsidR="00567F6C" w14:paraId="1A550C5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1F58D0" w14:textId="77777777" w:rsidR="00567F6C" w:rsidRDefault="00AB0307">
            <w:pPr>
              <w:pStyle w:val="TableContents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7D3F708D" wp14:editId="05CDC5E4">
                  <wp:simplePos x="0" y="0"/>
                  <wp:positionH relativeFrom="column">
                    <wp:posOffset>54607</wp:posOffset>
                  </wp:positionH>
                  <wp:positionV relativeFrom="paragraph">
                    <wp:posOffset>-59051</wp:posOffset>
                  </wp:positionV>
                  <wp:extent cx="1028700" cy="962021"/>
                  <wp:effectExtent l="0" t="0" r="0" b="0"/>
                  <wp:wrapNone/>
                  <wp:docPr id="1521379623" name="Image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962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3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69EF169" w14:textId="77777777" w:rsidR="00567F6C" w:rsidRDefault="00567F6C">
            <w:pPr>
              <w:pStyle w:val="Standard"/>
              <w:snapToGrid w:val="0"/>
              <w:spacing w:before="100"/>
              <w:ind w:left="-55" w:right="5"/>
              <w:jc w:val="center"/>
            </w:pPr>
          </w:p>
        </w:tc>
        <w:tc>
          <w:tcPr>
            <w:tcW w:w="2552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A03EC8" w14:textId="77777777" w:rsidR="00567F6C" w:rsidRDefault="00AB0307">
            <w:pPr>
              <w:pStyle w:val="Standard"/>
              <w:tabs>
                <w:tab w:val="left" w:pos="2043"/>
              </w:tabs>
              <w:snapToGrid w:val="0"/>
              <w:spacing w:before="100"/>
              <w:ind w:left="-7" w:right="-233"/>
              <w:jc w:val="center"/>
            </w:pPr>
            <w:r>
              <w:rPr>
                <w:rFonts w:ascii="Calibri" w:hAnsi="Calibri"/>
                <w:noProof/>
                <w:color w:val="00808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422D6843" wp14:editId="6305A12A">
                  <wp:simplePos x="0" y="0"/>
                  <wp:positionH relativeFrom="column">
                    <wp:posOffset>348615</wp:posOffset>
                  </wp:positionH>
                  <wp:positionV relativeFrom="paragraph">
                    <wp:posOffset>-885194</wp:posOffset>
                  </wp:positionV>
                  <wp:extent cx="963292" cy="880740"/>
                  <wp:effectExtent l="0" t="0" r="8258" b="0"/>
                  <wp:wrapTopAndBottom/>
                  <wp:docPr id="1763768115" name="images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292" cy="880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10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  <w:right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955F65" w14:textId="77777777" w:rsidR="00567F6C" w:rsidRDefault="00567F6C">
            <w:pPr>
              <w:pStyle w:val="TableContents"/>
              <w:jc w:val="center"/>
            </w:pPr>
          </w:p>
          <w:p w14:paraId="7D7945E8" w14:textId="77777777" w:rsidR="00567F6C" w:rsidRDefault="00567F6C">
            <w:pPr>
              <w:pStyle w:val="TableContents"/>
              <w:jc w:val="center"/>
              <w:rPr>
                <w:rFonts w:ascii="Calibri" w:hAnsi="Calibri"/>
                <w:color w:val="008080"/>
                <w:sz w:val="20"/>
                <w:szCs w:val="20"/>
              </w:rPr>
            </w:pPr>
          </w:p>
          <w:p w14:paraId="307BD988" w14:textId="77777777" w:rsidR="00567F6C" w:rsidRDefault="00567F6C">
            <w:pPr>
              <w:pStyle w:val="Standard"/>
              <w:snapToGrid w:val="0"/>
              <w:jc w:val="center"/>
              <w:rPr>
                <w:rFonts w:ascii="Arial" w:hAnsi="Arial"/>
                <w:b/>
                <w:bCs/>
                <w:color w:val="008080"/>
                <w:sz w:val="18"/>
                <w:szCs w:val="18"/>
              </w:rPr>
            </w:pPr>
          </w:p>
        </w:tc>
      </w:tr>
    </w:tbl>
    <w:p w14:paraId="4BC79948" w14:textId="77777777" w:rsidR="00567F6C" w:rsidRDefault="00567F6C">
      <w:pPr>
        <w:pStyle w:val="Standard"/>
        <w:jc w:val="center"/>
        <w:rPr>
          <w:rFonts w:ascii="Tahoma" w:eastAsia="Times New Roman" w:hAnsi="Tahoma"/>
          <w:b/>
          <w:bCs/>
          <w:caps/>
          <w:color w:val="FF3366"/>
          <w:sz w:val="12"/>
          <w:szCs w:val="12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567F6C" w14:paraId="7FAC3A02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04F06" w14:textId="77777777" w:rsidR="00567F6C" w:rsidRDefault="00AB0307">
            <w:pPr>
              <w:pStyle w:val="normalformulaire"/>
              <w:jc w:val="center"/>
              <w:textAlignment w:val="center"/>
            </w:pPr>
            <w:r>
              <w:rPr>
                <w:b/>
                <w:bCs/>
                <w:smallCaps/>
                <w:color w:val="008080"/>
                <w:sz w:val="32"/>
                <w:szCs w:val="32"/>
              </w:rPr>
              <w:t>aides à l’installation</w:t>
            </w:r>
          </w:p>
          <w:p w14:paraId="7AF47A49" w14:textId="77777777" w:rsidR="00567F6C" w:rsidRDefault="00AB0307">
            <w:pPr>
              <w:pStyle w:val="normalformulaire"/>
              <w:jc w:val="center"/>
              <w:textAlignment w:val="center"/>
              <w:rPr>
                <w:b/>
                <w:bCs/>
                <w:smallCaps/>
                <w:color w:val="008080"/>
                <w:sz w:val="32"/>
                <w:szCs w:val="32"/>
              </w:rPr>
            </w:pPr>
            <w:r>
              <w:rPr>
                <w:b/>
                <w:bCs/>
                <w:smallCaps/>
                <w:color w:val="008080"/>
                <w:sz w:val="32"/>
                <w:szCs w:val="32"/>
              </w:rPr>
              <w:t>formulaire de demande de paiement de la dotation jeune agriculteur</w:t>
            </w:r>
          </w:p>
          <w:p w14:paraId="10042BF2" w14:textId="77777777" w:rsidR="00567F6C" w:rsidRDefault="00567F6C">
            <w:pPr>
              <w:pStyle w:val="normalformulaire"/>
              <w:jc w:val="center"/>
              <w:textAlignment w:val="center"/>
              <w:rPr>
                <w:b/>
                <w:bCs/>
                <w:color w:val="008080"/>
                <w:sz w:val="24"/>
                <w:szCs w:val="24"/>
              </w:rPr>
            </w:pPr>
          </w:p>
          <w:p w14:paraId="0B16AC46" w14:textId="77777777" w:rsidR="00567F6C" w:rsidRDefault="00AB0307">
            <w:pPr>
              <w:pStyle w:val="normalformulaire"/>
              <w:jc w:val="center"/>
              <w:textAlignment w:val="center"/>
              <w:rPr>
                <w:b/>
                <w:bCs/>
                <w:color w:val="008080"/>
                <w:sz w:val="24"/>
                <w:szCs w:val="24"/>
              </w:rPr>
            </w:pPr>
            <w:r>
              <w:rPr>
                <w:b/>
                <w:bCs/>
                <w:color w:val="008080"/>
                <w:sz w:val="24"/>
                <w:szCs w:val="24"/>
              </w:rPr>
              <w:t>Installation progressive : acompte mi-parcours</w:t>
            </w:r>
          </w:p>
          <w:p w14:paraId="7FDBA63C" w14:textId="77777777" w:rsidR="00567F6C" w:rsidRDefault="00567F6C">
            <w:pPr>
              <w:pStyle w:val="normalformulaire"/>
              <w:snapToGrid w:val="0"/>
              <w:jc w:val="center"/>
              <w:rPr>
                <w:b/>
                <w:bCs/>
                <w:sz w:val="12"/>
                <w:szCs w:val="12"/>
              </w:rPr>
            </w:pPr>
          </w:p>
          <w:p w14:paraId="28853D77" w14:textId="77777777" w:rsidR="00567F6C" w:rsidRDefault="00AB0307">
            <w:pPr>
              <w:pStyle w:val="normal20formulaire"/>
              <w:jc w:val="center"/>
            </w:pPr>
            <w:r>
              <w:rPr>
                <w:rFonts w:eastAsia="Arial" w:cs="Arial"/>
                <w:b/>
                <w:bCs/>
                <w:smallCaps/>
                <w:color w:val="000000"/>
                <w:sz w:val="20"/>
                <w:szCs w:val="20"/>
              </w:rPr>
              <w:t>Sous-mesure 6.1.1 du programme de développement rural de Bourgogne</w:t>
            </w:r>
            <w:r>
              <w:rPr>
                <w:rFonts w:eastAsia="Arial" w:cs="Arial"/>
                <w:b/>
                <w:bCs/>
                <w:smallCaps/>
                <w:strike/>
                <w:color w:val="000000"/>
                <w:sz w:val="20"/>
                <w:szCs w:val="20"/>
              </w:rPr>
              <w:t xml:space="preserve"> </w:t>
            </w:r>
          </w:p>
          <w:p w14:paraId="1A93C6D7" w14:textId="77777777" w:rsidR="00567F6C" w:rsidRDefault="00AB0307">
            <w:pPr>
              <w:pStyle w:val="normal20formulaire"/>
              <w:jc w:val="center"/>
            </w:pPr>
            <w:r>
              <w:rPr>
                <w:rFonts w:eastAsia="Arial" w:cs="Arial"/>
                <w:b/>
                <w:bCs/>
                <w:smallCaps/>
                <w:color w:val="000000"/>
                <w:sz w:val="20"/>
                <w:szCs w:val="20"/>
              </w:rPr>
              <w:t xml:space="preserve">et </w:t>
            </w:r>
            <w:r>
              <w:rPr>
                <w:rFonts w:eastAsia="Arial" w:cs="Arial"/>
                <w:b/>
                <w:bCs/>
                <w:smallCaps/>
                <w:color w:val="000000"/>
                <w:sz w:val="20"/>
                <w:szCs w:val="20"/>
              </w:rPr>
              <w:t>dispositif 75.04 du plan stratégique national</w:t>
            </w:r>
          </w:p>
          <w:p w14:paraId="323FD9F5" w14:textId="77777777" w:rsidR="00567F6C" w:rsidRDefault="00567F6C">
            <w:pPr>
              <w:pStyle w:val="normalformulaire"/>
              <w:jc w:val="center"/>
              <w:textAlignment w:val="center"/>
            </w:pPr>
          </w:p>
          <w:p w14:paraId="56995A27" w14:textId="77777777" w:rsidR="00567F6C" w:rsidRDefault="00567F6C">
            <w:pPr>
              <w:pStyle w:val="normalformulaire"/>
              <w:jc w:val="center"/>
              <w:textAlignment w:val="center"/>
              <w:rPr>
                <w:rFonts w:ascii="Tahoma,bold" w:eastAsia="Arial" w:hAnsi="Tahoma,bold" w:cs="Arial"/>
                <w:b/>
                <w:bCs/>
                <w:smallCaps/>
                <w:color w:val="000000"/>
                <w:sz w:val="20"/>
                <w:szCs w:val="20"/>
              </w:rPr>
            </w:pPr>
          </w:p>
          <w:p w14:paraId="54247551" w14:textId="77777777" w:rsidR="00567F6C" w:rsidRDefault="00567F6C">
            <w:pPr>
              <w:pStyle w:val="normalformulaire"/>
              <w:snapToGrid w:val="0"/>
              <w:jc w:val="center"/>
              <w:rPr>
                <w:i/>
                <w:iCs/>
                <w:color w:val="0000FF"/>
              </w:rPr>
            </w:pPr>
          </w:p>
          <w:p w14:paraId="15B57487" w14:textId="77777777" w:rsidR="00567F6C" w:rsidRDefault="00AB0307">
            <w:pPr>
              <w:pStyle w:val="normalformulaire"/>
              <w:snapToGrid w:val="0"/>
              <w:jc w:val="center"/>
            </w:pPr>
            <w:r>
              <w:rPr>
                <w:i/>
                <w:iCs/>
                <w:color w:val="0000FF"/>
              </w:rPr>
              <w:t xml:space="preserve">Avant de remplir cette demande, veuillez lire attentivement la notice d’information correspondante. </w:t>
            </w:r>
            <w:r>
              <w:rPr>
                <w:i/>
                <w:iCs/>
                <w:color w:val="0000FF"/>
              </w:rPr>
              <w:br/>
            </w:r>
            <w:r>
              <w:rPr>
                <w:i/>
                <w:iCs/>
                <w:caps/>
                <w:color w:val="0000FF"/>
              </w:rPr>
              <w:t>V</w:t>
            </w:r>
            <w:r>
              <w:rPr>
                <w:i/>
                <w:iCs/>
                <w:color w:val="0000FF"/>
              </w:rPr>
              <w:t xml:space="preserve">euillez transmettre l’original de ce formulaire, accompagné des pièces complémentaires dont la </w:t>
            </w:r>
            <w:r>
              <w:rPr>
                <w:i/>
                <w:iCs/>
                <w:color w:val="0000FF"/>
              </w:rPr>
              <w:t xml:space="preserve">fourniture doit être effective dans les 2 ans 6 mois </w:t>
            </w:r>
          </w:p>
          <w:p w14:paraId="6D44192F" w14:textId="77777777" w:rsidR="00567F6C" w:rsidRDefault="00AB0307">
            <w:pPr>
              <w:pStyle w:val="normalformulaire"/>
              <w:snapToGrid w:val="0"/>
              <w:jc w:val="center"/>
            </w:pPr>
            <w:proofErr w:type="gramStart"/>
            <w:r>
              <w:rPr>
                <w:i/>
                <w:iCs/>
                <w:color w:val="0000FF"/>
              </w:rPr>
              <w:t>qui</w:t>
            </w:r>
            <w:proofErr w:type="gramEnd"/>
            <w:r>
              <w:rPr>
                <w:i/>
                <w:iCs/>
                <w:color w:val="0000FF"/>
              </w:rPr>
              <w:t xml:space="preserve"> suivent la date d'installation, au Conseil régional de Bourgogne-Franche-Comté – Direction de l’agriculture et de la forêt</w:t>
            </w:r>
          </w:p>
          <w:p w14:paraId="68871E7A" w14:textId="77777777" w:rsidR="00567F6C" w:rsidRDefault="00AB0307">
            <w:pPr>
              <w:pStyle w:val="normalformulaire"/>
              <w:snapToGrid w:val="0"/>
              <w:jc w:val="center"/>
            </w:pPr>
            <w:r>
              <w:rPr>
                <w:i/>
                <w:iCs/>
                <w:color w:val="0000FF"/>
              </w:rPr>
              <w:t xml:space="preserve">(4 </w:t>
            </w:r>
            <w:proofErr w:type="gramStart"/>
            <w:r>
              <w:rPr>
                <w:i/>
                <w:iCs/>
                <w:color w:val="0000FF"/>
              </w:rPr>
              <w:t>square</w:t>
            </w:r>
            <w:proofErr w:type="gramEnd"/>
            <w:r>
              <w:rPr>
                <w:i/>
                <w:iCs/>
                <w:color w:val="0000FF"/>
              </w:rPr>
              <w:t xml:space="preserve"> Castan – CS 51857 25031 Besançon Cedex) et conservez en un exemplaire.</w:t>
            </w:r>
          </w:p>
          <w:p w14:paraId="22A918A5" w14:textId="77777777" w:rsidR="00567F6C" w:rsidRDefault="00567F6C">
            <w:pPr>
              <w:pStyle w:val="normalformulaire"/>
              <w:snapToGrid w:val="0"/>
              <w:jc w:val="center"/>
            </w:pPr>
          </w:p>
          <w:p w14:paraId="4C23421D" w14:textId="77777777" w:rsidR="00567F6C" w:rsidRDefault="00567F6C">
            <w:pPr>
              <w:pStyle w:val="Standard"/>
              <w:jc w:val="center"/>
              <w:rPr>
                <w:rFonts w:ascii="Tahoma" w:eastAsia="Times New Roman" w:hAnsi="Tahoma"/>
                <w:b/>
                <w:bCs/>
                <w:caps/>
                <w:color w:val="FF3366"/>
                <w:sz w:val="12"/>
                <w:szCs w:val="12"/>
              </w:rPr>
            </w:pPr>
          </w:p>
        </w:tc>
      </w:tr>
    </w:tbl>
    <w:p w14:paraId="0D3A5903" w14:textId="77777777" w:rsidR="00567F6C" w:rsidRDefault="00567F6C">
      <w:pPr>
        <w:pStyle w:val="normalformulaire"/>
        <w:keepNext/>
        <w:spacing w:after="113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567F6C" w14:paraId="024B1ADB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D1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58C5A" w14:textId="77777777" w:rsidR="00567F6C" w:rsidRDefault="00AB0307">
            <w:pPr>
              <w:pStyle w:val="Standard"/>
              <w:autoSpaceDE w:val="0"/>
              <w:spacing w:before="255"/>
              <w:ind w:right="57"/>
              <w:jc w:val="center"/>
              <w:rPr>
                <w:rFonts w:ascii="Tahoma" w:eastAsia="Tahoma" w:hAnsi="Tahoma"/>
                <w:cap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/>
                <w:caps/>
                <w:color w:val="000000"/>
                <w:sz w:val="16"/>
                <w:szCs w:val="16"/>
              </w:rPr>
              <w:t>Veuillez ne rien inscrire dans cette section réservée à l’administration</w:t>
            </w:r>
          </w:p>
          <w:p w14:paraId="42961E61" w14:textId="77777777" w:rsidR="00567F6C" w:rsidRDefault="00AB0307">
            <w:pPr>
              <w:pStyle w:val="Standard"/>
              <w:autoSpaceDE w:val="0"/>
              <w:spacing w:before="255"/>
              <w:ind w:right="57"/>
            </w:pPr>
            <w:r>
              <w:rPr>
                <w:rFonts w:ascii="Tahoma" w:eastAsia="Tahoma" w:hAnsi="Tahoma"/>
                <w:color w:val="000000"/>
                <w:sz w:val="18"/>
                <w:szCs w:val="18"/>
              </w:rPr>
              <w:t xml:space="preserve">N° Dossier OSIRIS : </w:t>
            </w:r>
            <w:r>
              <w:rPr>
                <w:rFonts w:ascii="Tahoma, Tahoma" w:eastAsia="Tahoma, Tahoma" w:hAnsi="Tahoma, Tahoma" w:cs="Tahoma, Tahoma"/>
                <w:color w:val="000000"/>
                <w:sz w:val="16"/>
                <w:szCs w:val="16"/>
              </w:rPr>
              <w:t>|__|__|__|__|__|__|__|__|__|__|__|__|__|__|__| </w:t>
            </w:r>
            <w:r>
              <w:rPr>
                <w:rFonts w:ascii="Tahoma" w:eastAsia="Tahoma" w:hAnsi="Tahoma"/>
                <w:color w:val="000000"/>
                <w:sz w:val="18"/>
                <w:szCs w:val="18"/>
              </w:rPr>
              <w:t xml:space="preserve">; DATE DE RÉCEPTION : </w:t>
            </w:r>
            <w:r>
              <w:rPr>
                <w:rFonts w:ascii="Tahoma" w:eastAsia="Tahoma" w:hAnsi="Tahoma"/>
                <w:color w:val="000000"/>
                <w:sz w:val="16"/>
                <w:szCs w:val="16"/>
              </w:rPr>
              <w:t>|__|__|/|__|__|/|__|__|__|__|</w:t>
            </w:r>
          </w:p>
          <w:p w14:paraId="1418463C" w14:textId="77777777" w:rsidR="00567F6C" w:rsidRDefault="00567F6C">
            <w:pPr>
              <w:pStyle w:val="normalformulaire"/>
              <w:spacing w:after="113"/>
              <w:jc w:val="center"/>
              <w:textAlignment w:val="top"/>
            </w:pPr>
          </w:p>
        </w:tc>
      </w:tr>
    </w:tbl>
    <w:p w14:paraId="1651F9BC" w14:textId="77777777" w:rsidR="00567F6C" w:rsidRDefault="00567F6C">
      <w:pPr>
        <w:pStyle w:val="normalformulaire"/>
        <w:spacing w:after="113"/>
        <w:jc w:val="center"/>
        <w:textAlignment w:val="top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567F6C" w14:paraId="5E2F2301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66149" w14:textId="77777777" w:rsidR="00567F6C" w:rsidRDefault="00AB0307">
            <w:pPr>
              <w:pStyle w:val="normalformulaire"/>
              <w:spacing w:after="113"/>
              <w:jc w:val="center"/>
              <w:textAlignment w:val="top"/>
            </w:pPr>
            <w:r>
              <w:rPr>
                <w:b/>
                <w:caps/>
                <w:color w:val="FFFFFF"/>
              </w:rPr>
              <w:t>Identification du demandeur</w:t>
            </w:r>
          </w:p>
        </w:tc>
      </w:tr>
      <w:tr w:rsidR="00567F6C" w14:paraId="3E52E1C3" w14:textId="77777777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ED65F" w14:textId="77777777" w:rsidR="00567F6C" w:rsidRDefault="00AB0307">
            <w:pPr>
              <w:pStyle w:val="normalformulaire"/>
              <w:textAlignment w:val="top"/>
            </w:pPr>
            <w:r>
              <w:rPr>
                <w:color w:val="000000"/>
              </w:rPr>
              <w:t xml:space="preserve">N° SIRET : </w:t>
            </w:r>
            <w:r>
              <w:rPr>
                <w:color w:val="000000"/>
              </w:rPr>
              <w:t xml:space="preserve">|__||__||__||__||__||__||__||__||__||__||__||__||__||__| </w:t>
            </w:r>
            <w:r>
              <w:rPr>
                <w:rFonts w:eastAsia="Times New Roman"/>
                <w:i/>
                <w:color w:val="000000"/>
                <w:sz w:val="14"/>
              </w:rPr>
              <w:t>attribué par l’INSEE lors d’une inscription au répertoire national des entreprises</w:t>
            </w:r>
          </w:p>
        </w:tc>
      </w:tr>
      <w:tr w:rsidR="00567F6C" w14:paraId="19394807" w14:textId="77777777">
        <w:tblPrEx>
          <w:tblCellMar>
            <w:top w:w="0" w:type="dxa"/>
            <w:bottom w:w="0" w:type="dxa"/>
          </w:tblCellMar>
        </w:tblPrEx>
        <w:trPr>
          <w:trHeight w:val="2684"/>
        </w:trPr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BDB39" w14:textId="77777777" w:rsidR="00567F6C" w:rsidRDefault="00AB0307">
            <w:pPr>
              <w:pStyle w:val="Sansinterligne"/>
              <w:spacing w:before="60" w:line="360" w:lineRule="auto"/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 xml:space="preserve">NOM de famille : _____________________________________________ ; NOM </w:t>
            </w:r>
            <w:proofErr w:type="gramStart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d’usage:</w:t>
            </w:r>
            <w:proofErr w:type="gramEnd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____________________________________________</w:t>
            </w:r>
          </w:p>
          <w:p w14:paraId="3805C3F8" w14:textId="77777777" w:rsidR="00567F6C" w:rsidRDefault="00AB0307">
            <w:pPr>
              <w:pStyle w:val="Sansinterligne"/>
              <w:spacing w:before="60" w:line="360" w:lineRule="auto"/>
            </w:pPr>
            <w:r>
              <w:rPr>
                <w:rFonts w:ascii="Tahoma" w:eastAsia="Tahoma" w:hAnsi="Tahoma" w:cs="Tahoma"/>
                <w:color w:val="000000"/>
                <w:sz w:val="14"/>
                <w:lang w:val="fr-FR"/>
              </w:rPr>
              <w:t>(</w:t>
            </w:r>
            <w:proofErr w:type="gramStart"/>
            <w:r>
              <w:rPr>
                <w:rFonts w:ascii="Tahoma" w:eastAsia="Tahoma" w:hAnsi="Tahoma" w:cs="Tahoma"/>
                <w:color w:val="000000"/>
                <w:sz w:val="14"/>
                <w:lang w:val="fr-FR"/>
              </w:rPr>
              <w:t>nom</w:t>
            </w:r>
            <w:proofErr w:type="gramEnd"/>
            <w:r>
              <w:rPr>
                <w:rFonts w:ascii="Tahoma" w:eastAsia="Tahoma" w:hAnsi="Tahoma" w:cs="Tahoma"/>
                <w:color w:val="000000"/>
                <w:sz w:val="14"/>
                <w:lang w:val="fr-FR"/>
              </w:rPr>
              <w:t xml:space="preserve"> de naissance) (si différent du nom de famille)</w:t>
            </w:r>
          </w:p>
          <w:p w14:paraId="503BC5A7" w14:textId="77777777" w:rsidR="00567F6C" w:rsidRDefault="00AB0307">
            <w:pPr>
              <w:pStyle w:val="Sansinterligne"/>
              <w:spacing w:before="60" w:line="360" w:lineRule="auto"/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Prénom (s) : __________________________________________________________________________________________________________</w:t>
            </w:r>
          </w:p>
          <w:p w14:paraId="201A793A" w14:textId="77777777" w:rsidR="00567F6C" w:rsidRDefault="00AB0307">
            <w:pPr>
              <w:pStyle w:val="Sansinterligne"/>
              <w:spacing w:before="60" w:line="360" w:lineRule="auto"/>
              <w:rPr>
                <w:rFonts w:ascii="Tahoma" w:eastAsia="Tahoma" w:hAnsi="Tahoma" w:cs="Tahoma"/>
                <w:color w:val="000000"/>
                <w:sz w:val="16"/>
                <w:lang w:val="fr-FR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Adresse complète du demandeur</w:t>
            </w:r>
            <w:proofErr w:type="gramStart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 xml:space="preserve"> :_</w:t>
            </w:r>
            <w:proofErr w:type="gramEnd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________________________________________________________________________________________</w:t>
            </w:r>
          </w:p>
          <w:p w14:paraId="32A96C94" w14:textId="77777777" w:rsidR="00567F6C" w:rsidRDefault="00AB0307">
            <w:pPr>
              <w:pStyle w:val="Sansinterligne"/>
              <w:spacing w:before="60" w:line="360" w:lineRule="auto"/>
              <w:rPr>
                <w:rFonts w:ascii="Tahoma" w:eastAsia="Tahoma" w:hAnsi="Tahoma" w:cs="Tahoma"/>
                <w:color w:val="000000"/>
                <w:sz w:val="16"/>
                <w:lang w:val="fr-FR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28B740AF" w14:textId="77777777" w:rsidR="00567F6C" w:rsidRDefault="00AB0307">
            <w:pPr>
              <w:pStyle w:val="normalformulaire"/>
              <w:spacing w:before="60" w:line="360" w:lineRule="auto"/>
              <w:textAlignment w:val="top"/>
            </w:pPr>
            <w:r>
              <w:rPr>
                <w:color w:val="000000"/>
              </w:rPr>
              <w:t>Téléphone : ____ / ____ / ____ / ____ / ____                                     Mail : _____________________@__________________________________</w:t>
            </w:r>
          </w:p>
        </w:tc>
      </w:tr>
    </w:tbl>
    <w:p w14:paraId="458CEED6" w14:textId="77777777" w:rsidR="00567F6C" w:rsidRDefault="00567F6C">
      <w:pPr>
        <w:pStyle w:val="normalformulaire"/>
        <w:textAlignment w:val="top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567F6C" w14:paraId="249BAF37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36DB8" w14:textId="77777777" w:rsidR="00567F6C" w:rsidRDefault="00AB0307">
            <w:pPr>
              <w:pStyle w:val="normalformulaire"/>
              <w:spacing w:before="60"/>
              <w:textAlignment w:val="top"/>
            </w:pPr>
            <w:r>
              <w:rPr>
                <w:iCs/>
              </w:rPr>
              <w:t xml:space="preserve">Vous devez fournir le RIB-IBAN du compte sur </w:t>
            </w:r>
            <w:r>
              <w:rPr>
                <w:iCs/>
              </w:rPr>
              <w:t>lequel l’aide doit être versée (le RIB-IBAN doit être lisible, non raturé et non surchargé), en cas de présence d’une adresse postale, assurez-vous que cette dernière soit à jour.</w:t>
            </w:r>
          </w:p>
          <w:p w14:paraId="60850DD9" w14:textId="77777777" w:rsidR="00567F6C" w:rsidRDefault="00567F6C">
            <w:pPr>
              <w:pStyle w:val="normalformulaire"/>
              <w:spacing w:before="60"/>
              <w:textAlignment w:val="top"/>
              <w:rPr>
                <w:iCs/>
              </w:rPr>
            </w:pPr>
          </w:p>
          <w:p w14:paraId="6B712E26" w14:textId="77777777" w:rsidR="00567F6C" w:rsidRDefault="00AB0307">
            <w:pPr>
              <w:pStyle w:val="normalformulaire"/>
              <w:spacing w:before="60"/>
              <w:textAlignment w:val="top"/>
            </w:pPr>
            <w:r>
              <w:rPr>
                <w:iCs/>
              </w:rPr>
              <w:t></w:t>
            </w:r>
            <w:r>
              <w:rPr>
                <w:i/>
                <w:iCs/>
              </w:rPr>
              <w:t xml:space="preserve"> </w:t>
            </w:r>
            <w:r>
              <w:rPr>
                <w:iCs/>
              </w:rPr>
              <w:t>Vous avez un compte bancaire unique ou plusieurs comptes bancaires pour le versement des aides. L’administration connaît ce(s) compte(s) et en possède le(s) RIB-IBAN. Veuillez donner ci-après les coordonnées du compte choisi pour le versement de cette aide :</w:t>
            </w:r>
          </w:p>
          <w:p w14:paraId="70044C5B" w14:textId="77777777" w:rsidR="00567F6C" w:rsidRDefault="00AB0307">
            <w:pPr>
              <w:pStyle w:val="normalformulaire"/>
              <w:spacing w:before="60"/>
              <w:textAlignment w:val="top"/>
              <w:rPr>
                <w:i/>
                <w:iCs/>
              </w:rPr>
            </w:pPr>
            <w:r>
              <w:rPr>
                <w:i/>
                <w:iCs/>
              </w:rPr>
              <w:t xml:space="preserve"> |__|__|__|__|| __|__|__|__||__|__|__|__||__|__|__|__||__|__|__|__||__|__|__|__||__|__|__|__||__|__|__|</w:t>
            </w:r>
          </w:p>
          <w:p w14:paraId="6FF23644" w14:textId="77777777" w:rsidR="00567F6C" w:rsidRDefault="00AB0307">
            <w:pPr>
              <w:pStyle w:val="normalformulaire"/>
              <w:spacing w:before="60"/>
              <w:textAlignment w:val="top"/>
              <w:rPr>
                <w:i/>
                <w:iCs/>
              </w:rPr>
            </w:pPr>
            <w:r>
              <w:rPr>
                <w:i/>
                <w:iCs/>
              </w:rPr>
              <w:t>IBAN - Identifiant international de compte bancaire</w:t>
            </w:r>
          </w:p>
          <w:p w14:paraId="3A18CE9B" w14:textId="77777777" w:rsidR="00567F6C" w:rsidRDefault="00567F6C">
            <w:pPr>
              <w:pStyle w:val="normalformulaire"/>
              <w:spacing w:before="60"/>
              <w:textAlignment w:val="top"/>
              <w:rPr>
                <w:iCs/>
              </w:rPr>
            </w:pPr>
          </w:p>
          <w:p w14:paraId="64BAEC8B" w14:textId="77777777" w:rsidR="00567F6C" w:rsidRDefault="00AB0307">
            <w:pPr>
              <w:pStyle w:val="normalformulaire"/>
              <w:spacing w:before="60"/>
              <w:textAlignment w:val="top"/>
            </w:pPr>
            <w:r>
              <w:rPr>
                <w:iCs/>
              </w:rPr>
              <w:t> Vous avez choisi un nouveau compte bancaire : veuillez joindre obligatoirement un RIB-IBAN.</w:t>
            </w:r>
          </w:p>
          <w:p w14:paraId="72118156" w14:textId="77777777" w:rsidR="00567F6C" w:rsidRDefault="00567F6C">
            <w:pPr>
              <w:pStyle w:val="normalformulaire"/>
              <w:textAlignment w:val="top"/>
            </w:pPr>
          </w:p>
        </w:tc>
      </w:tr>
    </w:tbl>
    <w:p w14:paraId="039D84E9" w14:textId="77777777" w:rsidR="00567F6C" w:rsidRDefault="00567F6C">
      <w:pPr>
        <w:pStyle w:val="normalformulaire"/>
        <w:textAlignment w:val="top"/>
      </w:pPr>
    </w:p>
    <w:p w14:paraId="4D008D66" w14:textId="77777777" w:rsidR="00567F6C" w:rsidRDefault="00567F6C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20"/>
          <w:szCs w:val="20"/>
        </w:rPr>
      </w:pPr>
    </w:p>
    <w:p w14:paraId="293D6915" w14:textId="77777777" w:rsidR="00567F6C" w:rsidRDefault="00567F6C">
      <w:pPr>
        <w:pStyle w:val="normalformulaire"/>
        <w:jc w:val="center"/>
        <w:textAlignment w:val="top"/>
      </w:pPr>
    </w:p>
    <w:p w14:paraId="33F51B1A" w14:textId="77777777" w:rsidR="00567F6C" w:rsidRDefault="00567F6C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20"/>
          <w:szCs w:val="20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567F6C" w14:paraId="2307806F" w14:textId="77777777">
        <w:tblPrEx>
          <w:tblCellMar>
            <w:top w:w="0" w:type="dxa"/>
            <w:bottom w:w="0" w:type="dxa"/>
          </w:tblCellMar>
        </w:tblPrEx>
        <w:trPr>
          <w:trHeight w:val="2878"/>
        </w:trPr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D916E" w14:textId="77777777" w:rsidR="00567F6C" w:rsidRDefault="00AB0307">
            <w:pPr>
              <w:pStyle w:val="Standard"/>
              <w:spacing w:before="60"/>
              <w:jc w:val="both"/>
            </w:pPr>
            <w:r>
              <w:rPr>
                <w:rFonts w:ascii="Tahoma" w:hAnsi="Tahoma"/>
                <w:sz w:val="16"/>
                <w:szCs w:val="16"/>
              </w:rPr>
              <w:t xml:space="preserve">Je soussigné (e), </w:t>
            </w:r>
            <w:r>
              <w:rPr>
                <w:rFonts w:ascii="Tahoma" w:hAnsi="Tahoma"/>
                <w:color w:val="C0C0C0"/>
                <w:sz w:val="16"/>
                <w:szCs w:val="16"/>
              </w:rPr>
              <w:t>_____________________________________________________________________________</w:t>
            </w:r>
            <w:proofErr w:type="gramStart"/>
            <w:r>
              <w:rPr>
                <w:rFonts w:ascii="Tahoma" w:hAnsi="Tahoma"/>
                <w:color w:val="C0C0C0"/>
                <w:sz w:val="16"/>
                <w:szCs w:val="16"/>
              </w:rPr>
              <w:t>_</w:t>
            </w:r>
            <w:r>
              <w:rPr>
                <w:rFonts w:ascii="Tahoma" w:hAnsi="Tahoma"/>
                <w:sz w:val="16"/>
                <w:szCs w:val="16"/>
              </w:rPr>
              <w:t>(</w:t>
            </w:r>
            <w:proofErr w:type="gramEnd"/>
            <w:r>
              <w:rPr>
                <w:rFonts w:ascii="Tahoma" w:hAnsi="Tahoma"/>
                <w:sz w:val="16"/>
                <w:szCs w:val="16"/>
              </w:rPr>
              <w:t>nom, prénom),</w:t>
            </w:r>
          </w:p>
          <w:p w14:paraId="526112C2" w14:textId="77777777" w:rsidR="00567F6C" w:rsidRDefault="00AB0307">
            <w:pPr>
              <w:pStyle w:val="Standard"/>
              <w:spacing w:before="60"/>
              <w:jc w:val="both"/>
              <w:rPr>
                <w:rFonts w:ascii="Tahoma" w:hAnsi="Tahoma"/>
                <w:sz w:val="16"/>
                <w:szCs w:val="16"/>
              </w:rPr>
            </w:pPr>
            <w:proofErr w:type="gramStart"/>
            <w:r>
              <w:rPr>
                <w:rFonts w:ascii="Tahoma" w:hAnsi="Tahoma"/>
                <w:sz w:val="16"/>
                <w:szCs w:val="16"/>
              </w:rPr>
              <w:t>déclare</w:t>
            </w:r>
            <w:proofErr w:type="gramEnd"/>
            <w:r>
              <w:rPr>
                <w:rFonts w:ascii="Tahoma" w:hAnsi="Tahoma"/>
                <w:sz w:val="16"/>
                <w:szCs w:val="16"/>
              </w:rPr>
              <w:t xml:space="preserve"> avoir atteint le seuil de revenu disponible agricole (RDA) de 0,5 SMIC dont les modalités sont précisées ci-dessous,</w:t>
            </w:r>
          </w:p>
          <w:p w14:paraId="71198898" w14:textId="77777777" w:rsidR="00567F6C" w:rsidRDefault="00567F6C">
            <w:pPr>
              <w:pStyle w:val="Standard"/>
              <w:spacing w:before="60"/>
              <w:jc w:val="both"/>
              <w:rPr>
                <w:rFonts w:ascii="Tahoma" w:hAnsi="Tahoma"/>
                <w:sz w:val="16"/>
                <w:szCs w:val="16"/>
              </w:rPr>
            </w:pPr>
          </w:p>
          <w:p w14:paraId="7B9A338A" w14:textId="77777777" w:rsidR="00567F6C" w:rsidRDefault="00AB0307">
            <w:pPr>
              <w:pStyle w:val="Standard"/>
              <w:spacing w:before="60"/>
              <w:jc w:val="both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rFonts w:ascii="Tahoma" w:eastAsia="Tahoma, Tahoma" w:hAnsi="Tahoma" w:cs="Tahoma, Tahoma"/>
                <w:color w:val="000000"/>
                <w:sz w:val="16"/>
                <w:szCs w:val="16"/>
              </w:rPr>
              <w:t>au terme</w:t>
            </w:r>
            <w:r>
              <w:rPr>
                <w:rFonts w:ascii="Tahoma" w:eastAsia="Tahoma, Tahoma" w:hAnsi="Tahoma" w:cs="Tahoma, Tahom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hAnsi="Tahoma"/>
                <w:sz w:val="16"/>
                <w:szCs w:val="16"/>
              </w:rPr>
              <w:t>de la 2</w:t>
            </w:r>
            <w:r>
              <w:rPr>
                <w:rFonts w:ascii="Tahoma" w:hAnsi="Tahoma"/>
                <w:sz w:val="16"/>
                <w:szCs w:val="16"/>
                <w:vertAlign w:val="superscript"/>
              </w:rPr>
              <w:t>ème</w:t>
            </w:r>
            <w:r>
              <w:rPr>
                <w:rFonts w:ascii="Tahoma" w:hAnsi="Tahoma"/>
                <w:sz w:val="16"/>
                <w:szCs w:val="16"/>
              </w:rPr>
              <w:t xml:space="preserve"> année de </w:t>
            </w:r>
            <w:r>
              <w:rPr>
                <w:rFonts w:ascii="Tahoma" w:hAnsi="Tahoma"/>
                <w:sz w:val="16"/>
                <w:szCs w:val="16"/>
              </w:rPr>
              <w:t>mise en œuvre de mon projet 'd'installation,</w:t>
            </w:r>
          </w:p>
          <w:p w14:paraId="65B82CF1" w14:textId="77777777" w:rsidR="00567F6C" w:rsidRDefault="00AB0307">
            <w:pPr>
              <w:pStyle w:val="Standard"/>
              <w:spacing w:before="60"/>
              <w:jc w:val="both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rFonts w:ascii="Tahoma" w:eastAsia="Tahoma, Tahoma" w:hAnsi="Tahoma" w:cs="Tahoma, Tahoma"/>
                <w:color w:val="000000"/>
                <w:sz w:val="16"/>
                <w:szCs w:val="16"/>
              </w:rPr>
              <w:t>au terme</w:t>
            </w:r>
            <w:r>
              <w:rPr>
                <w:rFonts w:ascii="Tahoma" w:eastAsia="Tahoma, Tahoma" w:hAnsi="Tahoma" w:cs="Tahoma, Tahom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hAnsi="Tahoma"/>
                <w:sz w:val="16"/>
                <w:szCs w:val="16"/>
              </w:rPr>
              <w:t>de la 3</w:t>
            </w:r>
            <w:r>
              <w:rPr>
                <w:rFonts w:ascii="Tahoma" w:hAnsi="Tahoma"/>
                <w:sz w:val="16"/>
                <w:szCs w:val="16"/>
                <w:vertAlign w:val="superscript"/>
              </w:rPr>
              <w:t>ème</w:t>
            </w:r>
            <w:r>
              <w:rPr>
                <w:rFonts w:ascii="Tahoma" w:hAnsi="Tahoma"/>
                <w:sz w:val="16"/>
                <w:szCs w:val="16"/>
              </w:rPr>
              <w:t xml:space="preserve"> année de mise en œuvre de mon projet 'd'installation,</w:t>
            </w:r>
          </w:p>
          <w:p w14:paraId="65A10479" w14:textId="77777777" w:rsidR="00567F6C" w:rsidRDefault="00AB0307">
            <w:pPr>
              <w:pStyle w:val="Standard"/>
              <w:spacing w:before="60"/>
              <w:jc w:val="both"/>
              <w:rPr>
                <w:rFonts w:ascii="Tahoma" w:hAnsi="Tahoma"/>
                <w:sz w:val="16"/>
                <w:szCs w:val="16"/>
              </w:rPr>
            </w:pPr>
            <w:proofErr w:type="gramStart"/>
            <w:r>
              <w:rPr>
                <w:rFonts w:ascii="Tahoma" w:hAnsi="Tahoma"/>
                <w:sz w:val="16"/>
                <w:szCs w:val="16"/>
              </w:rPr>
              <w:t>et</w:t>
            </w:r>
            <w:proofErr w:type="gramEnd"/>
            <w:r>
              <w:rPr>
                <w:rFonts w:ascii="Tahoma" w:hAnsi="Tahoma"/>
                <w:sz w:val="16"/>
                <w:szCs w:val="16"/>
              </w:rPr>
              <w:t xml:space="preserve"> demande le versement de l'acompte mi-parcours, dans le cadre de mon installation progressive pour la Dotation Jeune Agriculteur qui m’a été accordée par la décision :</w:t>
            </w:r>
          </w:p>
          <w:p w14:paraId="6D357783" w14:textId="77777777" w:rsidR="00567F6C" w:rsidRDefault="00567F6C">
            <w:pPr>
              <w:pStyle w:val="Standard"/>
              <w:spacing w:before="60"/>
              <w:rPr>
                <w:rFonts w:ascii="Tahoma" w:hAnsi="Tahoma"/>
                <w:sz w:val="20"/>
                <w:szCs w:val="20"/>
              </w:rPr>
            </w:pPr>
          </w:p>
          <w:p w14:paraId="3736C976" w14:textId="77777777" w:rsidR="00567F6C" w:rsidRDefault="00AB0307">
            <w:pPr>
              <w:pStyle w:val="Standard"/>
              <w:spacing w:before="60"/>
            </w:pPr>
            <w:r>
              <w:rPr>
                <w:rFonts w:ascii="Tahoma" w:hAnsi="Tahoma"/>
                <w:sz w:val="16"/>
                <w:szCs w:val="16"/>
              </w:rPr>
              <w:t>N°_____________________________ du</w:t>
            </w:r>
            <w:r>
              <w:rPr>
                <w:rFonts w:ascii="Tahoma" w:hAnsi="Tahoma"/>
                <w:sz w:val="16"/>
              </w:rPr>
              <w:t xml:space="preserve"> </w:t>
            </w:r>
            <w:r>
              <w:rPr>
                <w:rFonts w:ascii="Tahoma, Tahoma" w:eastAsia="Tahoma, Tahoma" w:hAnsi="Tahoma, Tahoma" w:cs="Tahoma, Tahoma"/>
                <w:color w:val="666666"/>
                <w:sz w:val="18"/>
                <w:szCs w:val="18"/>
              </w:rPr>
              <w:t>|__|__|/|__|__|/|__|__|__|__|</w:t>
            </w:r>
          </w:p>
          <w:p w14:paraId="4BDB8ADC" w14:textId="77777777" w:rsidR="00567F6C" w:rsidRDefault="00567F6C">
            <w:pPr>
              <w:pStyle w:val="normalformulaire"/>
              <w:tabs>
                <w:tab w:val="left" w:pos="405"/>
              </w:tabs>
              <w:spacing w:before="60"/>
              <w:jc w:val="left"/>
            </w:pPr>
          </w:p>
          <w:p w14:paraId="406AEF57" w14:textId="77777777" w:rsidR="00567F6C" w:rsidRDefault="00AB0307">
            <w:pPr>
              <w:pStyle w:val="Standard"/>
              <w:spacing w:before="60"/>
            </w:pPr>
            <w:r>
              <w:rPr>
                <w:rFonts w:eastAsia="Tahoma, Tahoma" w:cs="Tahoma, Tahoma"/>
                <w:sz w:val="16"/>
                <w:szCs w:val="16"/>
              </w:rPr>
              <w:t>Fait le</w:t>
            </w:r>
            <w:r>
              <w:rPr>
                <w:rFonts w:ascii="Tahoma, Tahoma" w:eastAsia="Tahoma, Tahoma" w:hAnsi="Tahoma, Tahoma" w:cs="Tahoma, Tahoma"/>
                <w:color w:val="666666"/>
                <w:sz w:val="18"/>
                <w:szCs w:val="18"/>
              </w:rPr>
              <w:t xml:space="preserve"> |__|__|/|__|__|/|__|__|__|__|</w:t>
            </w:r>
            <w:r>
              <w:rPr>
                <w:rFonts w:ascii="Tahoma, Tahoma" w:eastAsia="Tahoma, Tahoma" w:hAnsi="Tahoma, Tahoma" w:cs="Tahoma, Tahoma"/>
                <w:color w:val="666666"/>
                <w:sz w:val="18"/>
                <w:szCs w:val="18"/>
              </w:rPr>
              <w:tab/>
            </w:r>
            <w:r>
              <w:rPr>
                <w:rFonts w:eastAsia="Tahoma, Tahoma" w:cs="Tahoma, Tahoma"/>
              </w:rPr>
              <w:tab/>
            </w:r>
            <w:r>
              <w:rPr>
                <w:rFonts w:eastAsia="Tahoma, Tahoma" w:cs="Tahoma, Tahoma"/>
              </w:rPr>
              <w:tab/>
            </w:r>
            <w:r>
              <w:rPr>
                <w:rFonts w:eastAsia="Tahoma, Tahoma" w:cs="Tahoma, Tahoma"/>
                <w:sz w:val="16"/>
                <w:szCs w:val="16"/>
              </w:rPr>
              <w:t>Signature :</w:t>
            </w:r>
          </w:p>
          <w:p w14:paraId="616CB924" w14:textId="77777777" w:rsidR="00567F6C" w:rsidRDefault="00567F6C">
            <w:pPr>
              <w:pStyle w:val="normalformulaire"/>
              <w:textAlignment w:val="top"/>
              <w:rPr>
                <w:rFonts w:eastAsia="Times New Roman"/>
                <w:b/>
                <w:bCs/>
                <w:color w:val="008080"/>
                <w:sz w:val="20"/>
                <w:szCs w:val="20"/>
              </w:rPr>
            </w:pPr>
          </w:p>
        </w:tc>
      </w:tr>
    </w:tbl>
    <w:p w14:paraId="71D6DA71" w14:textId="77777777" w:rsidR="00567F6C" w:rsidRDefault="00567F6C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20"/>
          <w:szCs w:val="20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2"/>
        <w:gridCol w:w="4438"/>
      </w:tblGrid>
      <w:tr w:rsidR="00567F6C" w14:paraId="06D9FD2E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72320" w14:textId="77777777" w:rsidR="00567F6C" w:rsidRDefault="00AB0307">
            <w:pPr>
              <w:pStyle w:val="Framecontents"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CalCUL DU Revenu agricole disponible (RDA) si installation à titre individuel</w:t>
            </w:r>
          </w:p>
          <w:p w14:paraId="0D5B690E" w14:textId="77777777" w:rsidR="00567F6C" w:rsidRDefault="00567F6C">
            <w:pPr>
              <w:pStyle w:val="normalformulaire"/>
              <w:jc w:val="center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567F6C" w14:paraId="1F076124" w14:textId="77777777">
        <w:tblPrEx>
          <w:tblCellMar>
            <w:top w:w="0" w:type="dxa"/>
            <w:bottom w:w="0" w:type="dxa"/>
          </w:tblCellMar>
        </w:tblPrEx>
        <w:trPr>
          <w:trHeight w:val="85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27EF0" w14:textId="77777777" w:rsidR="00567F6C" w:rsidRDefault="00567F6C">
            <w:pPr>
              <w:pStyle w:val="normalformulaire"/>
              <w:spacing w:before="60"/>
              <w:jc w:val="center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D1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CA3FD" w14:textId="77777777" w:rsidR="00567F6C" w:rsidRDefault="00AB0307">
            <w:pPr>
              <w:pStyle w:val="normalformulaire"/>
              <w:snapToGrid w:val="0"/>
              <w:spacing w:before="6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 xml:space="preserve">Réalisé au </w:t>
            </w:r>
            <w:r>
              <w:rPr>
                <w:b/>
                <w:sz w:val="13"/>
              </w:rPr>
              <w:t>terme</w:t>
            </w:r>
          </w:p>
          <w:p w14:paraId="160C02D8" w14:textId="77777777" w:rsidR="00567F6C" w:rsidRDefault="00AB0307">
            <w:pPr>
              <w:pStyle w:val="normalformulaire"/>
              <w:snapToGrid w:val="0"/>
              <w:spacing w:before="60"/>
              <w:jc w:val="center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>de la 2ème année de mise en œuvre du plan d'entreprise</w:t>
            </w:r>
          </w:p>
          <w:p w14:paraId="65D5DB87" w14:textId="77777777" w:rsidR="00567F6C" w:rsidRDefault="00567F6C">
            <w:pPr>
              <w:pStyle w:val="normalformulaire"/>
              <w:snapToGrid w:val="0"/>
              <w:spacing w:before="60"/>
              <w:jc w:val="center"/>
              <w:rPr>
                <w:b/>
                <w:sz w:val="13"/>
              </w:rPr>
            </w:pPr>
          </w:p>
          <w:p w14:paraId="5853B9AF" w14:textId="77777777" w:rsidR="00567F6C" w:rsidRDefault="00AB0307">
            <w:pPr>
              <w:pStyle w:val="normalformulaire"/>
              <w:spacing w:before="60"/>
              <w:jc w:val="center"/>
              <w:textAlignment w:val="top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>de la 3ème année de mise en œuvre du plan d'entreprise</w:t>
            </w:r>
          </w:p>
        </w:tc>
      </w:tr>
      <w:tr w:rsidR="00567F6C" w14:paraId="09A1D8A9" w14:textId="77777777">
        <w:tblPrEx>
          <w:tblCellMar>
            <w:top w:w="0" w:type="dxa"/>
            <w:bottom w:w="0" w:type="dxa"/>
          </w:tblCellMar>
        </w:tblPrEx>
        <w:trPr>
          <w:trHeight w:val="37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67180" w14:textId="77777777" w:rsidR="00567F6C" w:rsidRDefault="00AB0307">
            <w:pPr>
              <w:pStyle w:val="normalformulaire"/>
              <w:spacing w:before="60"/>
              <w:textAlignment w:val="top"/>
            </w:pPr>
            <w:r>
              <w:rPr>
                <w:rFonts w:ascii="Arial" w:hAnsi="Arial"/>
              </w:rPr>
              <w:t>Excédent brut d'exploitation (1)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D2A05" w14:textId="77777777" w:rsidR="00567F6C" w:rsidRDefault="00567F6C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567F6C" w14:paraId="617D3DC5" w14:textId="77777777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92E1" w14:textId="77777777" w:rsidR="00567F6C" w:rsidRDefault="00AB0307">
            <w:pPr>
              <w:pStyle w:val="normalformulaire"/>
              <w:spacing w:before="60"/>
              <w:textAlignment w:val="top"/>
            </w:pPr>
            <w:r>
              <w:t>Produits financier court terme (2)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C8027" w14:textId="77777777" w:rsidR="00567F6C" w:rsidRDefault="00567F6C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567F6C" w14:paraId="6223F579" w14:textId="77777777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79419" w14:textId="77777777" w:rsidR="00567F6C" w:rsidRDefault="00AB0307">
            <w:pPr>
              <w:pStyle w:val="normalformulaire"/>
              <w:spacing w:before="60"/>
              <w:textAlignment w:val="top"/>
            </w:pPr>
            <w:r>
              <w:t>Annuités d'emprunts long et moyen terme (3)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93B47" w14:textId="77777777" w:rsidR="00567F6C" w:rsidRDefault="00567F6C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567F6C" w14:paraId="787262B0" w14:textId="77777777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D0544" w14:textId="77777777" w:rsidR="00567F6C" w:rsidRDefault="00AB0307">
            <w:pPr>
              <w:pStyle w:val="normalformulaire"/>
              <w:spacing w:before="60"/>
              <w:textAlignment w:val="top"/>
            </w:pPr>
            <w:r>
              <w:t xml:space="preserve">Frais </w:t>
            </w:r>
            <w:r>
              <w:t>financiers des dettes à court terme (4)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FC12A" w14:textId="77777777" w:rsidR="00567F6C" w:rsidRDefault="00567F6C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567F6C" w14:paraId="4E015411" w14:textId="77777777">
        <w:tblPrEx>
          <w:tblCellMar>
            <w:top w:w="0" w:type="dxa"/>
            <w:bottom w:w="0" w:type="dxa"/>
          </w:tblCellMar>
        </w:tblPrEx>
        <w:trPr>
          <w:trHeight w:val="61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0F2A5" w14:textId="77777777" w:rsidR="00567F6C" w:rsidRDefault="00AB0307">
            <w:pPr>
              <w:pStyle w:val="normalformulaire"/>
              <w:spacing w:before="60"/>
              <w:textAlignment w:val="top"/>
              <w:rPr>
                <w:b/>
                <w:bCs/>
              </w:rPr>
            </w:pPr>
            <w:r>
              <w:rPr>
                <w:b/>
                <w:bCs/>
              </w:rPr>
              <w:t xml:space="preserve">Calcul du RDA selon les modalités suivantes : </w:t>
            </w:r>
          </w:p>
          <w:p w14:paraId="71A995C1" w14:textId="77777777" w:rsidR="00567F6C" w:rsidRDefault="00AB0307">
            <w:pPr>
              <w:pStyle w:val="normalformulaire"/>
              <w:spacing w:before="60"/>
              <w:textAlignment w:val="top"/>
            </w:pPr>
            <w:proofErr w:type="gramStart"/>
            <w:r>
              <w:rPr>
                <w:b/>
                <w:bCs/>
              </w:rPr>
              <w:t>[ (</w:t>
            </w:r>
            <w:proofErr w:type="gramEnd"/>
            <w:r>
              <w:rPr>
                <w:b/>
                <w:bCs/>
              </w:rPr>
              <w:t>1) + (2</w:t>
            </w:r>
            <w:proofErr w:type="gramStart"/>
            <w:r>
              <w:rPr>
                <w:b/>
                <w:bCs/>
              </w:rPr>
              <w:t>) ]</w:t>
            </w:r>
            <w:proofErr w:type="gramEnd"/>
            <w:r>
              <w:rPr>
                <w:b/>
                <w:bCs/>
              </w:rPr>
              <w:t xml:space="preserve"> – </w:t>
            </w:r>
            <w:proofErr w:type="gramStart"/>
            <w:r>
              <w:rPr>
                <w:b/>
                <w:bCs/>
              </w:rPr>
              <w:t>[ (</w:t>
            </w:r>
            <w:proofErr w:type="gramEnd"/>
            <w:r>
              <w:rPr>
                <w:b/>
                <w:bCs/>
              </w:rPr>
              <w:t>3) + (4</w:t>
            </w:r>
            <w:proofErr w:type="gramStart"/>
            <w:r>
              <w:rPr>
                <w:b/>
                <w:bCs/>
              </w:rPr>
              <w:t>) ]</w:t>
            </w:r>
            <w:proofErr w:type="gramEnd"/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309F2" w14:textId="77777777" w:rsidR="00567F6C" w:rsidRDefault="00567F6C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</w:tbl>
    <w:p w14:paraId="2402F123" w14:textId="77777777" w:rsidR="00567F6C" w:rsidRDefault="00567F6C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12"/>
          <w:szCs w:val="12"/>
        </w:rPr>
      </w:pPr>
    </w:p>
    <w:p w14:paraId="1FE980D7" w14:textId="77777777" w:rsidR="00567F6C" w:rsidRDefault="00567F6C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12"/>
          <w:szCs w:val="12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2"/>
        <w:gridCol w:w="4438"/>
      </w:tblGrid>
      <w:tr w:rsidR="00567F6C" w14:paraId="4B0CE405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089A0" w14:textId="77777777" w:rsidR="00567F6C" w:rsidRDefault="00AB0307">
            <w:pPr>
              <w:pStyle w:val="Framecontents"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CALCUL DU Revenu agricole disponible (RDA) si installation à titre sociétaire</w:t>
            </w:r>
          </w:p>
          <w:p w14:paraId="1BACB0F2" w14:textId="77777777" w:rsidR="00567F6C" w:rsidRDefault="00567F6C">
            <w:pPr>
              <w:pStyle w:val="Standard"/>
              <w:jc w:val="center"/>
              <w:textAlignment w:val="top"/>
            </w:pPr>
          </w:p>
        </w:tc>
      </w:tr>
      <w:tr w:rsidR="00567F6C" w14:paraId="2EAB841A" w14:textId="77777777">
        <w:tblPrEx>
          <w:tblCellMar>
            <w:top w:w="0" w:type="dxa"/>
            <w:bottom w:w="0" w:type="dxa"/>
          </w:tblCellMar>
        </w:tblPrEx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45ED2" w14:textId="77777777" w:rsidR="00567F6C" w:rsidRDefault="00567F6C">
            <w:pPr>
              <w:pStyle w:val="Standard"/>
              <w:spacing w:before="60"/>
              <w:jc w:val="center"/>
              <w:textAlignment w:val="top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D1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6714E" w14:textId="77777777" w:rsidR="00567F6C" w:rsidRDefault="00AB0307">
            <w:pPr>
              <w:pStyle w:val="normalformulaire"/>
              <w:snapToGrid w:val="0"/>
              <w:spacing w:before="6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Réalisé au terme</w:t>
            </w:r>
          </w:p>
          <w:p w14:paraId="3535C76E" w14:textId="77777777" w:rsidR="00567F6C" w:rsidRDefault="00AB0307">
            <w:pPr>
              <w:pStyle w:val="normalformulaire"/>
              <w:snapToGrid w:val="0"/>
              <w:spacing w:before="60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 xml:space="preserve">de la 2ème année de mise en </w:t>
            </w:r>
            <w:r>
              <w:rPr>
                <w:b/>
                <w:sz w:val="13"/>
              </w:rPr>
              <w:t>œuvre du plan d'entreprise</w:t>
            </w:r>
          </w:p>
          <w:p w14:paraId="6B3097CE" w14:textId="77777777" w:rsidR="00567F6C" w:rsidRDefault="00567F6C">
            <w:pPr>
              <w:pStyle w:val="normalformulaire"/>
              <w:snapToGrid w:val="0"/>
              <w:spacing w:before="60"/>
              <w:rPr>
                <w:b/>
                <w:sz w:val="13"/>
              </w:rPr>
            </w:pPr>
          </w:p>
          <w:p w14:paraId="423CB9AA" w14:textId="77777777" w:rsidR="00567F6C" w:rsidRDefault="00AB0307">
            <w:pPr>
              <w:pStyle w:val="Standard"/>
              <w:spacing w:before="60"/>
              <w:jc w:val="both"/>
              <w:textAlignment w:val="top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>de la 3ème année de mise en œuvre du plan d'entreprise</w:t>
            </w:r>
          </w:p>
        </w:tc>
      </w:tr>
      <w:tr w:rsidR="00567F6C" w14:paraId="3E76A26C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7AF04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Excédent brut d'exploitation (1)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1F090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242FA5EC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1E877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Produits financier court terme (2)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01843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4BC9F2DC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D1192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Rémunération des associés exploitant (3)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7E8C7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2FCE3CD2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6B039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 xml:space="preserve">Revenus des fermages et des mises à </w:t>
            </w:r>
            <w:r>
              <w:rPr>
                <w:rFonts w:ascii="Tahoma" w:hAnsi="Tahoma"/>
                <w:sz w:val="16"/>
                <w:szCs w:val="16"/>
              </w:rPr>
              <w:t>disposition du foncier et des bâtiments d'exploitation détenus en propriété par les exploitants (4)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34D6D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587726D4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FFF43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Annuités d'emprunts long et moyen terme de la société (5)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05EF2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2872682E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986B4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Frais financiers des dettes à court terme (6)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1929C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23CD0AAD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369B4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Annuités des emprunts contractés par les associés (7)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AF2B0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4D4A728F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F664B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Impôts fonciers et primes d'assurance à la charge des associés afférents au foncier et aux bâtiments d'exploitation loués ou mis à la disposition de la société (8)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3FDC0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7228C2EF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9C08D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La rémunération du capital des associés non exploitants (9)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CAA94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567F6C" w14:paraId="65F9CD4A" w14:textId="77777777">
        <w:tblPrEx>
          <w:tblCellMar>
            <w:top w:w="0" w:type="dxa"/>
            <w:bottom w:w="0" w:type="dxa"/>
          </w:tblCellMar>
        </w:tblPrEx>
        <w:trPr>
          <w:trHeight w:val="63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B3C7E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b/>
                <w:bCs/>
                <w:sz w:val="16"/>
                <w:szCs w:val="16"/>
              </w:rPr>
            </w:pPr>
            <w:r>
              <w:rPr>
                <w:rFonts w:ascii="Tahoma" w:hAnsi="Tahoma"/>
                <w:b/>
                <w:bCs/>
                <w:sz w:val="16"/>
                <w:szCs w:val="16"/>
              </w:rPr>
              <w:t xml:space="preserve">Calcul du RDA </w:t>
            </w:r>
            <w:r>
              <w:rPr>
                <w:rFonts w:ascii="Tahoma" w:hAnsi="Tahoma"/>
                <w:b/>
                <w:bCs/>
                <w:sz w:val="16"/>
                <w:szCs w:val="16"/>
              </w:rPr>
              <w:t>par associé exploitant selon les modalités suivantes :</w:t>
            </w:r>
          </w:p>
          <w:p w14:paraId="2FDC7661" w14:textId="77777777" w:rsidR="00567F6C" w:rsidRDefault="00AB0307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b/>
                <w:bCs/>
                <w:sz w:val="16"/>
                <w:szCs w:val="16"/>
              </w:rPr>
            </w:pPr>
            <w:r>
              <w:rPr>
                <w:rFonts w:ascii="Tahoma" w:hAnsi="Tahoma"/>
                <w:b/>
                <w:bCs/>
                <w:sz w:val="16"/>
                <w:szCs w:val="16"/>
              </w:rPr>
              <w:t>[(1) + (2) + (3) + (4)] - [(5) + (6) + (7) + (8) + (9)]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64174" w14:textId="77777777" w:rsidR="00567F6C" w:rsidRDefault="00567F6C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</w:tbl>
    <w:p w14:paraId="3B457B08" w14:textId="77777777" w:rsidR="00567F6C" w:rsidRDefault="00567F6C">
      <w:pPr>
        <w:pStyle w:val="Standard"/>
        <w:jc w:val="center"/>
        <w:textAlignment w:val="top"/>
      </w:pPr>
    </w:p>
    <w:p w14:paraId="738DB200" w14:textId="77777777" w:rsidR="00567F6C" w:rsidRDefault="00567F6C">
      <w:pPr>
        <w:pStyle w:val="normalformulaire"/>
        <w:jc w:val="center"/>
        <w:textAlignment w:val="top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567F6C" w14:paraId="0278330E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2B0E0" w14:textId="77777777" w:rsidR="00567F6C" w:rsidRDefault="00AB0307">
            <w:pPr>
              <w:pStyle w:val="Framecontents"/>
              <w:keepNext/>
              <w:keepLines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Mentions légales</w:t>
            </w:r>
          </w:p>
        </w:tc>
      </w:tr>
      <w:tr w:rsidR="00567F6C" w14:paraId="6685D96A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B63F8" w14:textId="77777777" w:rsidR="00567F6C" w:rsidRDefault="00AB0307">
            <w:pPr>
              <w:widowControl/>
              <w:jc w:val="both"/>
              <w:rPr>
                <w:rFonts w:ascii="Tahoma" w:eastAsia="Times New Roman" w:hAnsi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Les données personnelles collectées dans ce formulaire sont traitées par la Région </w:t>
            </w: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Bourgogne-Franche-Comté ou par des sous-traitants. Ceci dans le cadre des missions d’autorité de gestion des Fonds Européens Agricoles pour le Développement Rural dévolues à la Région-Bourgogne-Franche-Comté. Ces traitements visent à permettre l’éventuel octroi d’une aide et l’évaluation du dispositif concerné. Ces données seront conservées jusqu’au 31/12/2033.</w:t>
            </w:r>
          </w:p>
          <w:p w14:paraId="5F4710AA" w14:textId="77777777" w:rsidR="00567F6C" w:rsidRDefault="00AB0307">
            <w:pPr>
              <w:widowControl/>
              <w:jc w:val="both"/>
              <w:rPr>
                <w:rFonts w:ascii="Tahoma" w:eastAsia="Times New Roman" w:hAnsi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 </w:t>
            </w:r>
          </w:p>
          <w:p w14:paraId="445725FF" w14:textId="77777777" w:rsidR="00567F6C" w:rsidRDefault="00AB0307">
            <w:pPr>
              <w:widowControl/>
              <w:jc w:val="both"/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Conformément à la loi « informatique et libertés » n°78-17 du 6 janvier 1978 et au règlement (UE) 2016/679 du Parlement européen et du Conseil du 27 avril 2016 relatif à la protection des personnes physiques à l’égard du traitement des données à caractère personnel et à la libre circulation de ces données (Règlement Général sur la protection des Données), vous pouvez accéder aux données vous concernant </w:t>
            </w:r>
            <w:proofErr w:type="gramStart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ou</w:t>
            </w:r>
            <w:proofErr w:type="gramEnd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 demander leur effacement. Vous disposez également d’un droit d’opposition, d’un droit de rectification et d’un droit à la limitation du traitement de vos données. Ces droits peuvent être exercés par courrier à l’adresse suivante : Région Bourgogne-Franche-Comté, Direction Europe et Rayonnement International, 17, boulevard de la Trémouille – CS 23502 - 21035 DIJON cedex. </w:t>
            </w:r>
            <w:proofErr w:type="gramStart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ou</w:t>
            </w:r>
            <w:proofErr w:type="gramEnd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 par voie électronique </w:t>
            </w:r>
            <w:hyperlink r:id="rId9" w:history="1">
              <w:r>
                <w:rPr>
                  <w:rFonts w:ascii="Tahoma" w:hAnsi="Tahoma"/>
                  <w:sz w:val="16"/>
                  <w:szCs w:val="16"/>
                </w:rPr>
                <w:t>feader.dja@bourgognefranchecomte.fr</w:t>
              </w:r>
            </w:hyperlink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.</w:t>
            </w:r>
          </w:p>
          <w:p w14:paraId="5E59721D" w14:textId="77777777" w:rsidR="00567F6C" w:rsidRDefault="00AB0307">
            <w:pPr>
              <w:widowControl/>
              <w:jc w:val="both"/>
              <w:rPr>
                <w:rFonts w:ascii="Tahoma" w:eastAsia="Times New Roman" w:hAnsi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 </w:t>
            </w:r>
          </w:p>
          <w:p w14:paraId="287BB181" w14:textId="77777777" w:rsidR="00567F6C" w:rsidRDefault="00AB0307">
            <w:pPr>
              <w:pStyle w:val="Standard"/>
              <w:autoSpaceDE w:val="0"/>
              <w:spacing w:before="57"/>
              <w:ind w:right="57"/>
              <w:jc w:val="both"/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Pour toutes questions relatives à la protection des données personnelles vous pouvez contacter le Délégué à la Protection des Données par voie postale (17 boulevard Trémouille, CS 23502 - 21035 DIJON) ou par voie électronique (dpd@bourgognefranchecomte.fr)</w:t>
            </w:r>
            <w:r>
              <w:rPr>
                <w:rFonts w:ascii="Tahoma" w:eastAsia="Tahoma, Tahoma" w:hAnsi="Tahoma"/>
                <w:color w:val="000000"/>
                <w:sz w:val="16"/>
                <w:szCs w:val="16"/>
              </w:rPr>
              <w:t>.</w:t>
            </w:r>
          </w:p>
          <w:p w14:paraId="2C557C14" w14:textId="77777777" w:rsidR="00567F6C" w:rsidRDefault="00567F6C">
            <w:pPr>
              <w:pStyle w:val="normalformulaire"/>
              <w:textAlignment w:val="top"/>
              <w:rPr>
                <w:rFonts w:eastAsia="Times New Roman"/>
                <w:b/>
                <w:bCs/>
                <w:caps/>
                <w:color w:val="FFFFFF"/>
                <w:sz w:val="14"/>
                <w:szCs w:val="14"/>
                <w:shd w:val="clear" w:color="auto" w:fill="198A8A"/>
              </w:rPr>
            </w:pPr>
          </w:p>
        </w:tc>
      </w:tr>
    </w:tbl>
    <w:p w14:paraId="37F2A2A8" w14:textId="77777777" w:rsidR="00567F6C" w:rsidRDefault="00567F6C">
      <w:pPr>
        <w:pStyle w:val="normalformulaire"/>
        <w:jc w:val="center"/>
        <w:textAlignment w:val="top"/>
        <w:rPr>
          <w:rFonts w:eastAsia="Times New Roman"/>
          <w:b/>
          <w:bCs/>
          <w:caps/>
          <w:color w:val="FFFFFF"/>
          <w:sz w:val="14"/>
          <w:szCs w:val="14"/>
          <w:shd w:val="clear" w:color="auto" w:fill="198A8A"/>
        </w:rPr>
      </w:pPr>
    </w:p>
    <w:p w14:paraId="7256D720" w14:textId="77777777" w:rsidR="00567F6C" w:rsidRDefault="00567F6C">
      <w:pPr>
        <w:pStyle w:val="normalformulaire"/>
        <w:jc w:val="center"/>
        <w:textAlignment w:val="top"/>
        <w:rPr>
          <w:rFonts w:eastAsia="Times New Roman"/>
          <w:b/>
          <w:bCs/>
          <w:caps/>
          <w:color w:val="FFFFFF"/>
          <w:sz w:val="14"/>
          <w:szCs w:val="14"/>
          <w:shd w:val="clear" w:color="auto" w:fill="198A8A"/>
        </w:rPr>
      </w:pPr>
    </w:p>
    <w:tbl>
      <w:tblPr>
        <w:tblW w:w="1068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98"/>
        <w:gridCol w:w="3929"/>
        <w:gridCol w:w="1554"/>
      </w:tblGrid>
      <w:tr w:rsidR="00567F6C" w14:paraId="61AEF92D" w14:textId="77777777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106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7ED80" w14:textId="77777777" w:rsidR="00567F6C" w:rsidRDefault="00AB0307">
            <w:pPr>
              <w:pStyle w:val="Framecontents"/>
              <w:keepNext/>
              <w:keepLines/>
              <w:snapToGrid w:val="0"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Liste des pièces justificatives à joindre à votre demande</w:t>
            </w:r>
          </w:p>
        </w:tc>
      </w:tr>
      <w:tr w:rsidR="00567F6C" w14:paraId="745599F1" w14:textId="77777777">
        <w:tblPrEx>
          <w:tblCellMar>
            <w:top w:w="0" w:type="dxa"/>
            <w:bottom w:w="0" w:type="dxa"/>
          </w:tblCellMar>
        </w:tblPrEx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9A1D99" w14:textId="77777777" w:rsidR="00567F6C" w:rsidRDefault="00AB0307">
            <w:pPr>
              <w:pStyle w:val="normalformulaire"/>
              <w:snapToGrid w:val="0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Pièces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6E3FCA" w14:textId="77777777" w:rsidR="00567F6C" w:rsidRDefault="00AB0307">
            <w:pPr>
              <w:pStyle w:val="normalformulaire"/>
              <w:snapToGrid w:val="0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Type de demandeur concerné / type de projet concerné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91ED9E" w14:textId="77777777" w:rsidR="00567F6C" w:rsidRDefault="00AB0307">
            <w:pPr>
              <w:pStyle w:val="normalformulaire"/>
              <w:snapToGrid w:val="0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Pièce jointe</w:t>
            </w:r>
          </w:p>
        </w:tc>
      </w:tr>
      <w:tr w:rsidR="00567F6C" w14:paraId="2B298E17" w14:textId="77777777">
        <w:tblPrEx>
          <w:tblCellMar>
            <w:top w:w="0" w:type="dxa"/>
            <w:bottom w:w="0" w:type="dxa"/>
          </w:tblCellMar>
        </w:tblPrEx>
        <w:tc>
          <w:tcPr>
            <w:tcW w:w="5198" w:type="dxa"/>
            <w:tcBorders>
              <w:top w:val="single" w:sz="4" w:space="0" w:color="000000"/>
              <w:left w:val="single" w:sz="2" w:space="0" w:color="008080"/>
              <w:bottom w:val="single" w:sz="2" w:space="0" w:color="008080"/>
            </w:tcBorders>
            <w:shd w:val="clear" w:color="auto" w:fill="C4BC9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FFA0B3" w14:textId="77777777" w:rsidR="00567F6C" w:rsidRDefault="00AB0307">
            <w:pPr>
              <w:pStyle w:val="normalformulaire"/>
              <w:snapToGrid w:val="0"/>
            </w:pPr>
            <w:r>
              <w:t>Fiche de suivi à mi-parcours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2" w:space="0" w:color="008080"/>
              <w:bottom w:val="single" w:sz="2" w:space="0" w:color="008080"/>
            </w:tcBorders>
            <w:shd w:val="clear" w:color="auto" w:fill="DDD9C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C4A71A" w14:textId="77777777" w:rsidR="00567F6C" w:rsidRDefault="00AB0307">
            <w:pPr>
              <w:pStyle w:val="normalformulaire"/>
              <w:snapToGrid w:val="0"/>
            </w:pPr>
            <w:r>
              <w:t>Tous,</w:t>
            </w:r>
          </w:p>
          <w:p w14:paraId="5A4B7380" w14:textId="77777777" w:rsidR="00567F6C" w:rsidRDefault="00567F6C">
            <w:pPr>
              <w:pStyle w:val="normalformulaire"/>
              <w:snapToGrid w:val="0"/>
            </w:pPr>
          </w:p>
          <w:p w14:paraId="1B9AD470" w14:textId="77777777" w:rsidR="00567F6C" w:rsidRDefault="00AB0307">
            <w:pPr>
              <w:pStyle w:val="normalformulaire"/>
              <w:snapToGrid w:val="0"/>
            </w:pPr>
            <w:r>
              <w:t xml:space="preserve">Sauf si la demande de paiement de l’acompte à </w:t>
            </w:r>
            <w:r>
              <w:t>mi-parcours de la DJA est déposée au-delà de 2 ans et 6 mois figurant sur le certificat de conformité.</w:t>
            </w:r>
          </w:p>
          <w:p w14:paraId="1DD4857C" w14:textId="77777777" w:rsidR="00567F6C" w:rsidRDefault="00AB0307">
            <w:pPr>
              <w:pStyle w:val="normalformulaire"/>
              <w:snapToGrid w:val="0"/>
            </w:pPr>
            <w:r>
              <w:t>En effet, dans ce cas, la fiche de suivi à mi-parcours doit être transmise avant le formulaire de demande de paiement, dans le délai maximum de 2 ans et 6 mois après la date d’installation figurant sur le certificat de conformité.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2" w:space="0" w:color="008080"/>
              <w:bottom w:val="single" w:sz="2" w:space="0" w:color="008080"/>
              <w:right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11B3BE" w14:textId="77777777" w:rsidR="00567F6C" w:rsidRDefault="00AB0307">
            <w:pPr>
              <w:pStyle w:val="normalformulaire"/>
              <w:snapToGrid w:val="0"/>
              <w:jc w:val="center"/>
              <w:rPr>
                <w:rFonts w:ascii="Wingdings" w:hAnsi="Wingdings"/>
                <w:sz w:val="18"/>
                <w:szCs w:val="18"/>
              </w:rPr>
            </w:pPr>
            <w:r>
              <w:rPr>
                <w:rFonts w:ascii="Wingdings" w:hAnsi="Wingdings"/>
                <w:sz w:val="18"/>
                <w:szCs w:val="18"/>
              </w:rPr>
              <w:t></w:t>
            </w:r>
          </w:p>
        </w:tc>
      </w:tr>
      <w:tr w:rsidR="00567F6C" w14:paraId="6E4EB70D" w14:textId="77777777">
        <w:tblPrEx>
          <w:tblCellMar>
            <w:top w:w="0" w:type="dxa"/>
            <w:bottom w:w="0" w:type="dxa"/>
          </w:tblCellMar>
        </w:tblPrEx>
        <w:tc>
          <w:tcPr>
            <w:tcW w:w="5198" w:type="dxa"/>
            <w:tcBorders>
              <w:left w:val="single" w:sz="2" w:space="0" w:color="008080"/>
              <w:bottom w:val="single" w:sz="2" w:space="0" w:color="008080"/>
            </w:tcBorders>
            <w:shd w:val="clear" w:color="auto" w:fill="C4BC9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CCAD0" w14:textId="77777777" w:rsidR="00567F6C" w:rsidRDefault="00AB0307">
            <w:pPr>
              <w:pStyle w:val="normalformulaire"/>
              <w:snapToGrid w:val="0"/>
            </w:pPr>
            <w:r>
              <w:t>Comptabilité de gestion conforme aux normes du plan comptable agricole pour à la 2</w:t>
            </w:r>
            <w:r>
              <w:rPr>
                <w:vertAlign w:val="superscript"/>
              </w:rPr>
              <w:t>ème</w:t>
            </w:r>
            <w:r>
              <w:t xml:space="preserve"> année de mise en œuvre du plan d'entreprise ou pour la 3</w:t>
            </w:r>
            <w:r>
              <w:rPr>
                <w:vertAlign w:val="superscript"/>
              </w:rPr>
              <w:t>ème</w:t>
            </w:r>
            <w:r>
              <w:t xml:space="preserve"> année de mise en œuvre du </w:t>
            </w:r>
            <w:r>
              <w:t>plan d'entreprise</w:t>
            </w:r>
          </w:p>
        </w:tc>
        <w:tc>
          <w:tcPr>
            <w:tcW w:w="3929" w:type="dxa"/>
            <w:tcBorders>
              <w:left w:val="single" w:sz="2" w:space="0" w:color="008080"/>
              <w:bottom w:val="single" w:sz="2" w:space="0" w:color="008080"/>
            </w:tcBorders>
            <w:shd w:val="clear" w:color="auto" w:fill="DDD9C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3D922F" w14:textId="77777777" w:rsidR="00567F6C" w:rsidRDefault="00AB0307">
            <w:pPr>
              <w:pStyle w:val="normalformulaire"/>
              <w:snapToGrid w:val="0"/>
            </w:pPr>
            <w:r>
              <w:t>Tous</w:t>
            </w:r>
          </w:p>
        </w:tc>
        <w:tc>
          <w:tcPr>
            <w:tcW w:w="1554" w:type="dxa"/>
            <w:tcBorders>
              <w:left w:val="single" w:sz="2" w:space="0" w:color="008080"/>
              <w:bottom w:val="single" w:sz="2" w:space="0" w:color="008080"/>
              <w:right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1E0265" w14:textId="77777777" w:rsidR="00567F6C" w:rsidRDefault="00AB0307">
            <w:pPr>
              <w:pStyle w:val="normalformulaire"/>
              <w:snapToGrid w:val="0"/>
              <w:jc w:val="center"/>
              <w:rPr>
                <w:rFonts w:ascii="Wingdings" w:hAnsi="Wingdings"/>
                <w:sz w:val="18"/>
                <w:szCs w:val="18"/>
              </w:rPr>
            </w:pPr>
            <w:r>
              <w:rPr>
                <w:rFonts w:ascii="Wingdings" w:hAnsi="Wingdings"/>
                <w:sz w:val="18"/>
                <w:szCs w:val="18"/>
              </w:rPr>
              <w:t></w:t>
            </w:r>
          </w:p>
        </w:tc>
      </w:tr>
    </w:tbl>
    <w:p w14:paraId="5CD1702C" w14:textId="77777777" w:rsidR="00567F6C" w:rsidRDefault="00567F6C">
      <w:pPr>
        <w:pStyle w:val="Standard"/>
        <w:snapToGrid w:val="0"/>
        <w:textAlignment w:val="top"/>
        <w:rPr>
          <w:rFonts w:ascii="Tahoma" w:eastAsia="Times New Roman" w:hAnsi="Tahoma"/>
          <w:caps/>
          <w:color w:val="008080"/>
          <w:sz w:val="16"/>
          <w:szCs w:val="16"/>
        </w:rPr>
      </w:pPr>
    </w:p>
    <w:p w14:paraId="69C92AF6" w14:textId="77777777" w:rsidR="00567F6C" w:rsidRDefault="00AB0307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  <w:r>
        <w:rPr>
          <w:rFonts w:eastAsia="Times New Roman"/>
          <w:caps/>
          <w:color w:val="008080"/>
        </w:rPr>
        <w:t>Precisions sur la transmission de la fiche de suivi à mi-parcours :</w:t>
      </w:r>
    </w:p>
    <w:p w14:paraId="65821D8B" w14:textId="77777777" w:rsidR="00567F6C" w:rsidRDefault="00567F6C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4BB45934" w14:textId="77777777" w:rsidR="00567F6C" w:rsidRDefault="00AB0307">
      <w:pPr>
        <w:pStyle w:val="normalformulaire"/>
        <w:snapToGrid w:val="0"/>
        <w:textAlignment w:val="top"/>
      </w:pPr>
      <w:r>
        <w:rPr>
          <w:rFonts w:eastAsia="Times New Roman"/>
        </w:rPr>
        <w:t>Pour les bénéficiaires de la DJA en installation progressive qui transmettent leur de demande de paiement de l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 xml:space="preserve">acompte à mi-parcours de la DJA au-delà de 2 </w:t>
      </w:r>
      <w:r>
        <w:rPr>
          <w:rFonts w:eastAsia="Times New Roman"/>
        </w:rPr>
        <w:t>ans et 6 mois après la date d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installation figurant sur le certificat de conformité, il est rappelé qu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ils doivent impérativement adresser au conseil régional du siège de l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exploitation la fiche de suivi à mi-parcours dans le délai maximum de 2 ans et 6 mois suivant la date d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installation figurant sur le certificat de conformité.</w:t>
      </w:r>
    </w:p>
    <w:p w14:paraId="60CEF575" w14:textId="77777777" w:rsidR="00567F6C" w:rsidRDefault="00567F6C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7EAB73F9" w14:textId="77777777" w:rsidR="00567F6C" w:rsidRDefault="00567F6C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128D1BEF" w14:textId="77777777" w:rsidR="00567F6C" w:rsidRDefault="00567F6C">
      <w:pPr>
        <w:pStyle w:val="Standard"/>
        <w:snapToGrid w:val="0"/>
        <w:textAlignment w:val="top"/>
        <w:rPr>
          <w:rFonts w:ascii="Tahoma" w:eastAsia="Times New Roman" w:hAnsi="Tahoma"/>
          <w:caps/>
          <w:color w:val="008080"/>
          <w:sz w:val="16"/>
          <w:szCs w:val="16"/>
        </w:rPr>
      </w:pPr>
    </w:p>
    <w:p w14:paraId="4A7558B2" w14:textId="77777777" w:rsidR="00567F6C" w:rsidRDefault="00567F6C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12D87956" w14:textId="77777777" w:rsidR="00567F6C" w:rsidRDefault="00567F6C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15B39576" w14:textId="77777777" w:rsidR="00567F6C" w:rsidRDefault="00567F6C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257992B5" w14:textId="77777777" w:rsidR="00567F6C" w:rsidRDefault="00567F6C">
      <w:pPr>
        <w:pStyle w:val="Standard"/>
        <w:snapToGrid w:val="0"/>
        <w:textAlignment w:val="top"/>
        <w:rPr>
          <w:rFonts w:ascii="Tahoma" w:eastAsia="Times New Roman" w:hAnsi="Tahoma"/>
          <w:caps/>
          <w:color w:val="008080"/>
          <w:sz w:val="16"/>
          <w:szCs w:val="16"/>
        </w:rPr>
      </w:pPr>
    </w:p>
    <w:p w14:paraId="43FDDE21" w14:textId="77777777" w:rsidR="00567F6C" w:rsidRDefault="00567F6C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sectPr w:rsidR="00567F6C">
      <w:footerReference w:type="default" r:id="rId10"/>
      <w:pgSz w:w="11906" w:h="16838"/>
      <w:pgMar w:top="726" w:right="636" w:bottom="567" w:left="59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1E208" w14:textId="77777777" w:rsidR="00AB0307" w:rsidRDefault="00AB0307">
      <w:r>
        <w:separator/>
      </w:r>
    </w:p>
  </w:endnote>
  <w:endnote w:type="continuationSeparator" w:id="0">
    <w:p w14:paraId="6E88E912" w14:textId="77777777" w:rsidR="00AB0307" w:rsidRDefault="00AB0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Dutch, 'Times New Roman'"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, Tahoma">
    <w:altName w:val="Tahoma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,bold">
    <w:altName w:val="Tahoma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A77DF" w14:textId="77777777" w:rsidR="00AB0307" w:rsidRDefault="00AB0307">
    <w:pPr>
      <w:pStyle w:val="Pieddepage"/>
      <w:rPr>
        <w:rFonts w:ascii="Arial" w:hAnsi="Arial"/>
        <w:b/>
        <w:bCs/>
        <w:color w:val="008080"/>
        <w:sz w:val="18"/>
        <w:szCs w:val="18"/>
      </w:rPr>
    </w:pPr>
    <w:r>
      <w:rPr>
        <w:rFonts w:ascii="Arial" w:hAnsi="Arial"/>
        <w:b/>
        <w:bCs/>
        <w:color w:val="008080"/>
        <w:sz w:val="18"/>
        <w:szCs w:val="18"/>
      </w:rPr>
      <w:tab/>
      <w:t>Date de mise à jour : janvier 2026</w:t>
    </w:r>
  </w:p>
  <w:p w14:paraId="1915AE3C" w14:textId="77777777" w:rsidR="00AB0307" w:rsidRDefault="00AB0307">
    <w:pPr>
      <w:pStyle w:val="Pieddepage"/>
    </w:pPr>
    <w:r>
      <w:rPr>
        <w:rFonts w:ascii="Arial" w:hAnsi="Arial"/>
        <w:b/>
        <w:bCs/>
        <w:color w:val="008080"/>
        <w:sz w:val="18"/>
        <w:szCs w:val="18"/>
      </w:rPr>
      <w:tab/>
      <w:t xml:space="preserve">Page </w:t>
    </w:r>
    <w:r>
      <w:rPr>
        <w:rFonts w:ascii="Arial" w:hAnsi="Arial"/>
        <w:b/>
        <w:bCs/>
        <w:color w:val="008080"/>
        <w:sz w:val="18"/>
        <w:szCs w:val="18"/>
      </w:rPr>
      <w:fldChar w:fldCharType="begin"/>
    </w:r>
    <w:r>
      <w:rPr>
        <w:rFonts w:ascii="Arial" w:hAnsi="Arial"/>
        <w:b/>
        <w:bCs/>
        <w:color w:val="008080"/>
        <w:sz w:val="18"/>
        <w:szCs w:val="18"/>
      </w:rPr>
      <w:instrText xml:space="preserve"> PAGE </w:instrText>
    </w:r>
    <w:r>
      <w:rPr>
        <w:rFonts w:ascii="Arial" w:hAnsi="Arial"/>
        <w:b/>
        <w:bCs/>
        <w:color w:val="008080"/>
        <w:sz w:val="18"/>
        <w:szCs w:val="18"/>
      </w:rPr>
      <w:fldChar w:fldCharType="separate"/>
    </w:r>
    <w:r>
      <w:rPr>
        <w:rFonts w:ascii="Arial" w:hAnsi="Arial"/>
        <w:b/>
        <w:bCs/>
        <w:color w:val="008080"/>
        <w:sz w:val="18"/>
        <w:szCs w:val="18"/>
      </w:rPr>
      <w:t>2</w:t>
    </w:r>
    <w:r>
      <w:rPr>
        <w:rFonts w:ascii="Arial" w:hAnsi="Arial"/>
        <w:b/>
        <w:bCs/>
        <w:color w:val="008080"/>
        <w:sz w:val="18"/>
        <w:szCs w:val="18"/>
      </w:rPr>
      <w:fldChar w:fldCharType="end"/>
    </w:r>
    <w:r>
      <w:rPr>
        <w:rFonts w:ascii="Arial" w:hAnsi="Arial"/>
        <w:b/>
        <w:bCs/>
        <w:color w:val="008080"/>
        <w:sz w:val="18"/>
        <w:szCs w:val="18"/>
      </w:rPr>
      <w:t xml:space="preserve"> / </w:t>
    </w:r>
    <w:r>
      <w:rPr>
        <w:rFonts w:ascii="Arial" w:hAnsi="Arial"/>
        <w:b/>
        <w:bCs/>
        <w:color w:val="008080"/>
        <w:sz w:val="18"/>
        <w:szCs w:val="18"/>
      </w:rPr>
      <w:fldChar w:fldCharType="begin"/>
    </w:r>
    <w:r>
      <w:rPr>
        <w:rFonts w:ascii="Arial" w:hAnsi="Arial"/>
        <w:b/>
        <w:bCs/>
        <w:color w:val="008080"/>
        <w:sz w:val="18"/>
        <w:szCs w:val="18"/>
      </w:rPr>
      <w:instrText xml:space="preserve"> NUMPAGES </w:instrText>
    </w:r>
    <w:r>
      <w:rPr>
        <w:rFonts w:ascii="Arial" w:hAnsi="Arial"/>
        <w:b/>
        <w:bCs/>
        <w:color w:val="008080"/>
        <w:sz w:val="18"/>
        <w:szCs w:val="18"/>
      </w:rPr>
      <w:fldChar w:fldCharType="separate"/>
    </w:r>
    <w:r>
      <w:rPr>
        <w:rFonts w:ascii="Arial" w:hAnsi="Arial"/>
        <w:b/>
        <w:bCs/>
        <w:color w:val="008080"/>
        <w:sz w:val="18"/>
        <w:szCs w:val="18"/>
      </w:rPr>
      <w:t>2</w:t>
    </w:r>
    <w:r>
      <w:rPr>
        <w:rFonts w:ascii="Arial" w:hAnsi="Arial"/>
        <w:b/>
        <w:bCs/>
        <w:color w:val="00808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9E510" w14:textId="77777777" w:rsidR="00AB0307" w:rsidRDefault="00AB0307">
      <w:r>
        <w:rPr>
          <w:color w:val="000000"/>
        </w:rPr>
        <w:separator/>
      </w:r>
    </w:p>
  </w:footnote>
  <w:footnote w:type="continuationSeparator" w:id="0">
    <w:p w14:paraId="5EA0B702" w14:textId="77777777" w:rsidR="00AB0307" w:rsidRDefault="00AB0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63672"/>
    <w:multiLevelType w:val="multilevel"/>
    <w:tmpl w:val="C9EE6D86"/>
    <w:styleLink w:val="WW8Num4"/>
    <w:lvl w:ilvl="0">
      <w:numFmt w:val="bullet"/>
      <w:lvlText w:val="–"/>
      <w:lvlJc w:val="left"/>
      <w:rPr>
        <w:rFonts w:ascii="Tahoma" w:eastAsia="OpenSymbol" w:hAnsi="Tahoma" w:cs="OpenSymbol"/>
      </w:r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1" w15:restartNumberingAfterBreak="0">
    <w:nsid w:val="5FB31FF7"/>
    <w:multiLevelType w:val="multilevel"/>
    <w:tmpl w:val="11E25C60"/>
    <w:styleLink w:val="WW8Num3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2" w15:restartNumberingAfterBreak="0">
    <w:nsid w:val="613D237B"/>
    <w:multiLevelType w:val="multilevel"/>
    <w:tmpl w:val="C1B25514"/>
    <w:styleLink w:val="WW8Num2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num w:numId="1" w16cid:durableId="452679184">
    <w:abstractNumId w:val="0"/>
  </w:num>
  <w:num w:numId="2" w16cid:durableId="693574990">
    <w:abstractNumId w:val="2"/>
  </w:num>
  <w:num w:numId="3" w16cid:durableId="459111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67F6C"/>
    <w:rsid w:val="00341F6D"/>
    <w:rsid w:val="00567F6C"/>
    <w:rsid w:val="00AB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9873B"/>
  <w15:docId w15:val="{E0CC4019-C779-4125-A96D-349710734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Lucida Sans Unicode" w:hAnsi="Liberation Sans" w:cs="Tahoma"/>
        <w:kern w:val="3"/>
        <w:sz w:val="24"/>
        <w:szCs w:val="24"/>
        <w:lang w:val="fr-FR" w:eastAsia="fr-FR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1">
    <w:name w:val="heading 1"/>
    <w:basedOn w:val="Heading"/>
    <w:next w:val="Textbody"/>
    <w:uiPriority w:val="9"/>
    <w:qFormat/>
    <w:pPr>
      <w:outlineLvl w:val="0"/>
    </w:pPr>
    <w:rPr>
      <w:b/>
      <w:bCs/>
    </w:rPr>
  </w:style>
  <w:style w:type="paragraph" w:styleId="Titre2">
    <w:name w:val="heading 2"/>
    <w:basedOn w:val="Heading"/>
    <w:next w:val="Textbody"/>
    <w:uiPriority w:val="9"/>
    <w:semiHidden/>
    <w:unhideWhenUsed/>
    <w:qFormat/>
    <w:pPr>
      <w:spacing w:before="200"/>
      <w:outlineLvl w:val="1"/>
    </w:pPr>
    <w:rPr>
      <w:b/>
      <w:bCs/>
    </w:rPr>
  </w:style>
  <w:style w:type="paragraph" w:styleId="Titre3">
    <w:name w:val="heading 3"/>
    <w:basedOn w:val="Standard"/>
    <w:next w:val="Standard"/>
    <w:uiPriority w:val="9"/>
    <w:semiHidden/>
    <w:unhideWhenUsed/>
    <w:qFormat/>
    <w:pPr>
      <w:keepNext/>
      <w:shd w:val="clear" w:color="auto" w:fill="E5E5E5"/>
      <w:jc w:val="both"/>
      <w:outlineLvl w:val="2"/>
    </w:pPr>
    <w:rPr>
      <w:b/>
      <w:bCs/>
      <w:caps/>
      <w:sz w:val="28"/>
      <w:szCs w:val="20"/>
    </w:rPr>
  </w:style>
  <w:style w:type="paragraph" w:styleId="Titre4">
    <w:name w:val="heading 4"/>
    <w:basedOn w:val="Standard"/>
    <w:next w:val="Standard"/>
    <w:uiPriority w:val="9"/>
    <w:semiHidden/>
    <w:unhideWhenUsed/>
    <w:qFormat/>
    <w:pPr>
      <w:keepNext/>
      <w:tabs>
        <w:tab w:val="left" w:pos="0"/>
        <w:tab w:val="right" w:leader="dot" w:pos="9923"/>
      </w:tabs>
      <w:ind w:right="-28"/>
      <w:outlineLvl w:val="3"/>
    </w:pPr>
    <w:rPr>
      <w:rFonts w:ascii="Dutch, 'Times New Roman'" w:eastAsia="Dutch, 'Times New Roman'" w:hAnsi="Dutch, 'Times New Roman'" w:cs="Dutch, 'Times New Roman'"/>
      <w:sz w:val="16"/>
      <w:szCs w:val="20"/>
      <w:u w:val="single"/>
    </w:rPr>
  </w:style>
  <w:style w:type="paragraph" w:styleId="Titre5">
    <w:name w:val="heading 5"/>
    <w:basedOn w:val="Standard"/>
    <w:next w:val="Standard"/>
    <w:uiPriority w:val="9"/>
    <w:semiHidden/>
    <w:unhideWhenUsed/>
    <w:qFormat/>
    <w:pPr>
      <w:keepNext/>
      <w:tabs>
        <w:tab w:val="left" w:pos="0"/>
        <w:tab w:val="right" w:leader="dot" w:pos="9923"/>
      </w:tabs>
      <w:jc w:val="center"/>
      <w:outlineLvl w:val="4"/>
    </w:pPr>
    <w:rPr>
      <w:rFonts w:ascii="Dutch, 'Times New Roman'" w:eastAsia="Dutch, 'Times New Roman'" w:hAnsi="Dutch, 'Times New Roman'" w:cs="Dutch, 'Times New Roman'"/>
      <w:b/>
      <w:bCs/>
      <w:sz w:val="16"/>
      <w:szCs w:val="20"/>
    </w:rPr>
  </w:style>
  <w:style w:type="paragraph" w:styleId="Titre7">
    <w:name w:val="heading 7"/>
    <w:basedOn w:val="Standard"/>
    <w:next w:val="Standard"/>
    <w:pPr>
      <w:keepNext/>
      <w:jc w:val="both"/>
      <w:outlineLvl w:val="6"/>
    </w:pPr>
    <w:rPr>
      <w:rFonts w:ascii="Tahoma" w:eastAsia="Tahoma" w:hAnsi="Tahoma"/>
      <w:b/>
      <w:bCs/>
      <w:color w:val="FFFFF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eastAsia="Liberation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eastAsia="Liberation Sans"/>
      <w:i/>
      <w:iCs/>
    </w:rPr>
  </w:style>
  <w:style w:type="paragraph" w:customStyle="1" w:styleId="Index">
    <w:name w:val="Index"/>
    <w:basedOn w:val="Standard"/>
    <w:pPr>
      <w:suppressLineNumbers/>
    </w:pPr>
    <w:rPr>
      <w:rFonts w:eastAsia="Liberation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normalformulaire">
    <w:name w:val="normal formulaire"/>
    <w:basedOn w:val="Standard"/>
    <w:pPr>
      <w:jc w:val="both"/>
    </w:pPr>
    <w:rPr>
      <w:rFonts w:ascii="Tahoma" w:eastAsia="Tahoma" w:hAnsi="Tahoma"/>
      <w:sz w:val="16"/>
      <w:szCs w:val="16"/>
    </w:rPr>
  </w:style>
  <w:style w:type="paragraph" w:customStyle="1" w:styleId="Default">
    <w:name w:val="Default"/>
    <w:basedOn w:val="Standard"/>
    <w:pPr>
      <w:autoSpaceDE w:val="0"/>
    </w:pPr>
    <w:rPr>
      <w:rFonts w:ascii="Tahoma, Tahoma" w:eastAsia="Tahoma, Tahoma" w:hAnsi="Tahoma, Tahoma" w:cs="Tahoma, Tahoma"/>
      <w:color w:val="000000"/>
    </w:rPr>
  </w:style>
  <w:style w:type="paragraph" w:customStyle="1" w:styleId="titreformulaire">
    <w:name w:val="titre formulaire"/>
    <w:basedOn w:val="Titre7"/>
  </w:style>
  <w:style w:type="paragraph" w:customStyle="1" w:styleId="Framecontents">
    <w:name w:val="Frame contents"/>
    <w:basedOn w:val="Textbody"/>
  </w:style>
  <w:style w:type="paragraph" w:customStyle="1" w:styleId="italiqueformulaire">
    <w:name w:val="italique formulaire"/>
    <w:basedOn w:val="Standard"/>
    <w:rPr>
      <w:i/>
      <w:iCs/>
      <w:sz w:val="14"/>
      <w:szCs w:val="14"/>
    </w:rPr>
  </w:style>
  <w:style w:type="paragraph" w:styleId="Pieddepage">
    <w:name w:val="footer"/>
    <w:basedOn w:val="Standard"/>
    <w:pPr>
      <w:suppressLineNumbers/>
      <w:tabs>
        <w:tab w:val="center" w:pos="5349"/>
        <w:tab w:val="right" w:pos="10698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Corpsdetexte2">
    <w:name w:val="Body Text 2"/>
    <w:basedOn w:val="Standard"/>
    <w:pPr>
      <w:jc w:val="both"/>
    </w:pPr>
    <w:rPr>
      <w:rFonts w:ascii="Tahoma" w:eastAsia="Tahoma" w:hAnsi="Tahoma"/>
      <w:sz w:val="18"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re">
    <w:name w:val="Title"/>
    <w:basedOn w:val="Heading"/>
    <w:next w:val="Textbody"/>
    <w:uiPriority w:val="10"/>
    <w:qFormat/>
    <w:pPr>
      <w:jc w:val="center"/>
    </w:pPr>
    <w:rPr>
      <w:b/>
      <w:bCs/>
      <w:sz w:val="56"/>
      <w:szCs w:val="56"/>
    </w:rPr>
  </w:style>
  <w:style w:type="paragraph" w:styleId="Sous-titre">
    <w:name w:val="Subtitle"/>
    <w:basedOn w:val="Heading"/>
    <w:next w:val="Textbody"/>
    <w:uiPriority w:val="11"/>
    <w:qFormat/>
    <w:pPr>
      <w:spacing w:before="60"/>
      <w:jc w:val="center"/>
    </w:pPr>
    <w:rPr>
      <w:sz w:val="36"/>
      <w:szCs w:val="36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paragraph" w:styleId="Sansinterligne">
    <w:name w:val="No Spacing"/>
    <w:pPr>
      <w:textAlignment w:val="auto"/>
    </w:pPr>
    <w:rPr>
      <w:rFonts w:ascii="Times New Roman" w:eastAsia="Arial" w:hAnsi="Times New Roman" w:cs="Arial"/>
      <w:kern w:val="0"/>
      <w:sz w:val="20"/>
      <w:szCs w:val="22"/>
      <w:lang w:val="en-US" w:eastAsia="en-US" w:bidi="en-US"/>
    </w:rPr>
  </w:style>
  <w:style w:type="paragraph" w:customStyle="1" w:styleId="normal20formulaire">
    <w:name w:val="normal_20_formulaire"/>
    <w:basedOn w:val="Standard"/>
    <w:pPr>
      <w:suppressAutoHyphens w:val="0"/>
      <w:jc w:val="both"/>
      <w:textAlignment w:val="auto"/>
    </w:pPr>
    <w:rPr>
      <w:rFonts w:ascii="Tahoma" w:eastAsia="Tahoma" w:hAnsi="Tahoma"/>
      <w:kern w:val="0"/>
      <w:sz w:val="16"/>
      <w:szCs w:val="16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</w:style>
  <w:style w:type="paragraph" w:customStyle="1" w:styleId="italique20formulaire">
    <w:name w:val="italique_20_formulaire"/>
    <w:basedOn w:val="Standard"/>
    <w:pPr>
      <w:suppressAutoHyphens w:val="0"/>
      <w:textAlignment w:val="auto"/>
    </w:pPr>
    <w:rPr>
      <w:i/>
      <w:iCs/>
      <w:kern w:val="0"/>
      <w:sz w:val="14"/>
      <w:szCs w:val="14"/>
    </w:rPr>
  </w:style>
  <w:style w:type="numbering" w:customStyle="1" w:styleId="WW8Num4">
    <w:name w:val="WW8Num4"/>
    <w:basedOn w:val="Aucuneliste"/>
    <w:pPr>
      <w:numPr>
        <w:numId w:val="1"/>
      </w:numPr>
    </w:pPr>
  </w:style>
  <w:style w:type="numbering" w:customStyle="1" w:styleId="WW8Num2">
    <w:name w:val="WW8Num2"/>
    <w:basedOn w:val="Aucuneliste"/>
    <w:pPr>
      <w:numPr>
        <w:numId w:val="2"/>
      </w:numPr>
    </w:pPr>
  </w:style>
  <w:style w:type="numbering" w:customStyle="1" w:styleId="WW8Num3">
    <w:name w:val="WW8Num3"/>
    <w:basedOn w:val="Aucunelist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feader.dja@bourgognefranchecomte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1189</Words>
  <Characters>6544</Characters>
  <Application>Microsoft Office Word</Application>
  <DocSecurity>0</DocSecurity>
  <Lines>54</Lines>
  <Paragraphs>15</Paragraphs>
  <ScaleCrop>false</ScaleCrop>
  <Company/>
  <LinksUpToDate>false</LinksUpToDate>
  <CharactersWithSpaces>7718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FROMAGEOT SANDRINE</dc:creator>
  <cp:lastModifiedBy>FROMAGEOT SANDRINE</cp:lastModifiedBy>
  <cp:revision>2</cp:revision>
  <cp:lastPrinted>2024-04-24T14:11:00Z</cp:lastPrinted>
  <dcterms:created xsi:type="dcterms:W3CDTF">2026-03-06T07:18:00Z</dcterms:created>
  <dcterms:modified xsi:type="dcterms:W3CDTF">2026-03-06T07:18:00Z</dcterms:modified>
</cp:coreProperties>
</file>